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27AC8" w14:textId="77777777" w:rsidR="00240A5B" w:rsidRPr="005858A6" w:rsidRDefault="00240A5B" w:rsidP="00240A5B">
      <w:pPr>
        <w:pStyle w:val="Default"/>
        <w:pBdr>
          <w:bottom w:val="single" w:sz="12" w:space="1" w:color="auto"/>
        </w:pBdr>
        <w:rPr>
          <w:rFonts w:ascii="Candara" w:hAnsi="Candara"/>
        </w:rPr>
      </w:pPr>
    </w:p>
    <w:p w14:paraId="146D215A" w14:textId="77777777" w:rsidR="00240A5B" w:rsidRPr="005858A6" w:rsidRDefault="00240A5B" w:rsidP="00240A5B">
      <w:pPr>
        <w:pStyle w:val="Default"/>
        <w:rPr>
          <w:rFonts w:ascii="Candara" w:hAnsi="Candara"/>
        </w:rPr>
      </w:pPr>
    </w:p>
    <w:p w14:paraId="39A5333E" w14:textId="77777777" w:rsidR="00240A5B" w:rsidRPr="005858A6" w:rsidRDefault="00240A5B" w:rsidP="00240A5B">
      <w:pPr>
        <w:autoSpaceDE w:val="0"/>
        <w:autoSpaceDN w:val="0"/>
        <w:adjustRightInd w:val="0"/>
        <w:jc w:val="center"/>
        <w:rPr>
          <w:rFonts w:ascii="Candara" w:hAnsi="Candara" w:cs="Arial"/>
          <w:b/>
          <w:bCs/>
        </w:rPr>
      </w:pPr>
      <w:r w:rsidRPr="005858A6">
        <w:rPr>
          <w:rFonts w:ascii="Candara" w:hAnsi="Candara" w:cs="Arial"/>
          <w:b/>
          <w:bCs/>
        </w:rPr>
        <w:t>NOMINATION AND APPLICATION FORM FOR SUITABLE CANDIDATE</w:t>
      </w:r>
      <w:r>
        <w:rPr>
          <w:rFonts w:ascii="Candara" w:hAnsi="Candara" w:cs="Arial"/>
          <w:b/>
          <w:bCs/>
        </w:rPr>
        <w:t>S</w:t>
      </w:r>
      <w:r w:rsidRPr="005858A6">
        <w:rPr>
          <w:rFonts w:ascii="Candara" w:hAnsi="Candara" w:cs="Arial"/>
          <w:b/>
          <w:bCs/>
        </w:rPr>
        <w:t xml:space="preserve"> TO BE</w:t>
      </w:r>
    </w:p>
    <w:p w14:paraId="11AB982F" w14:textId="77777777" w:rsidR="00240A5B" w:rsidRPr="005858A6" w:rsidRDefault="00240A5B" w:rsidP="00240A5B">
      <w:pPr>
        <w:autoSpaceDE w:val="0"/>
        <w:autoSpaceDN w:val="0"/>
        <w:adjustRightInd w:val="0"/>
        <w:jc w:val="center"/>
        <w:rPr>
          <w:rFonts w:ascii="Candara" w:hAnsi="Candara" w:cs="Arial"/>
          <w:b/>
          <w:bCs/>
        </w:rPr>
      </w:pPr>
      <w:r w:rsidRPr="005858A6">
        <w:rPr>
          <w:rFonts w:ascii="Candara" w:hAnsi="Candara" w:cs="Arial"/>
          <w:b/>
          <w:bCs/>
        </w:rPr>
        <w:t xml:space="preserve">PLACED ON THE DATABASE FOR POSSIBLE APPOINTMENT TO THE ENFORCEMENT COMMITTEE </w:t>
      </w:r>
    </w:p>
    <w:p w14:paraId="7EFA0190" w14:textId="77777777" w:rsidR="00240A5B" w:rsidRPr="005858A6" w:rsidRDefault="00240A5B" w:rsidP="00240A5B">
      <w:pPr>
        <w:pStyle w:val="Default"/>
        <w:pBdr>
          <w:bottom w:val="single" w:sz="12" w:space="1" w:color="auto"/>
        </w:pBdr>
        <w:jc w:val="center"/>
        <w:rPr>
          <w:rFonts w:ascii="Candara" w:hAnsi="Candara"/>
          <w:b/>
          <w:bCs/>
        </w:rPr>
      </w:pPr>
    </w:p>
    <w:p w14:paraId="581ADDE2" w14:textId="77777777" w:rsidR="00240A5B" w:rsidRPr="005858A6" w:rsidRDefault="00240A5B" w:rsidP="00240A5B">
      <w:pPr>
        <w:autoSpaceDE w:val="0"/>
        <w:autoSpaceDN w:val="0"/>
        <w:adjustRightInd w:val="0"/>
        <w:jc w:val="both"/>
        <w:rPr>
          <w:rFonts w:ascii="Candara" w:hAnsi="Candara" w:cs="Arial"/>
        </w:rPr>
      </w:pPr>
    </w:p>
    <w:p w14:paraId="19BF0896" w14:textId="77777777" w:rsidR="00240A5B" w:rsidRPr="005858A6" w:rsidRDefault="00240A5B" w:rsidP="00240A5B">
      <w:pPr>
        <w:autoSpaceDE w:val="0"/>
        <w:autoSpaceDN w:val="0"/>
        <w:adjustRightInd w:val="0"/>
        <w:jc w:val="both"/>
        <w:rPr>
          <w:rFonts w:ascii="Candara" w:hAnsi="Candara" w:cs="Arial"/>
        </w:rPr>
      </w:pPr>
      <w:r w:rsidRPr="005858A6">
        <w:rPr>
          <w:rFonts w:ascii="Candara" w:hAnsi="Candara" w:cs="Arial"/>
        </w:rPr>
        <w:t xml:space="preserve">This form is to ensure that </w:t>
      </w:r>
      <w:r>
        <w:rPr>
          <w:rFonts w:ascii="Candara" w:hAnsi="Candara" w:cs="Arial"/>
        </w:rPr>
        <w:t xml:space="preserve">a </w:t>
      </w:r>
      <w:r w:rsidRPr="005858A6">
        <w:rPr>
          <w:rFonts w:ascii="Candara" w:hAnsi="Candara" w:cs="Arial"/>
        </w:rPr>
        <w:t xml:space="preserve">prospective appointee to the Enforcement Committee comply with the legislative requirements outlined in the Films and Publications Act, </w:t>
      </w:r>
      <w:r>
        <w:rPr>
          <w:rFonts w:ascii="Candara" w:hAnsi="Candara" w:cs="Arial"/>
        </w:rPr>
        <w:t xml:space="preserve">1996 </w:t>
      </w:r>
      <w:r w:rsidRPr="005858A6">
        <w:rPr>
          <w:rFonts w:ascii="Candara" w:hAnsi="Candara" w:cs="Arial"/>
        </w:rPr>
        <w:t>(Act No.</w:t>
      </w:r>
      <w:r>
        <w:rPr>
          <w:rFonts w:ascii="Candara" w:hAnsi="Candara" w:cs="Arial"/>
        </w:rPr>
        <w:t xml:space="preserve"> 65 of 1996</w:t>
      </w:r>
      <w:r w:rsidRPr="005858A6">
        <w:rPr>
          <w:rFonts w:ascii="Candara" w:hAnsi="Candara" w:cs="Arial"/>
        </w:rPr>
        <w:t>) (“the Act”). Information obtained through this form is to ensure compliance with the Act and to advise the Council of the FPB on Enforcement Committee appointments</w:t>
      </w:r>
      <w:r w:rsidRPr="00666779">
        <w:rPr>
          <w:rFonts w:ascii="Candara" w:hAnsi="Candara" w:cs="Arial"/>
        </w:rPr>
        <w:t>.</w:t>
      </w:r>
      <w:r w:rsidRPr="005858A6">
        <w:rPr>
          <w:rFonts w:ascii="Candara" w:hAnsi="Candara" w:cs="Arial"/>
        </w:rPr>
        <w:t xml:space="preserve"> The information will be kept strictly confidential.</w:t>
      </w:r>
    </w:p>
    <w:p w14:paraId="50B92208" w14:textId="77777777" w:rsidR="00240A5B" w:rsidRPr="005858A6" w:rsidRDefault="00240A5B" w:rsidP="00240A5B">
      <w:pPr>
        <w:autoSpaceDE w:val="0"/>
        <w:autoSpaceDN w:val="0"/>
        <w:adjustRightInd w:val="0"/>
        <w:rPr>
          <w:rFonts w:ascii="Candara" w:hAnsi="Candara" w:cs="Arial"/>
        </w:rPr>
      </w:pPr>
    </w:p>
    <w:p w14:paraId="695B67F1" w14:textId="77777777" w:rsidR="00240A5B" w:rsidRPr="005858A6" w:rsidRDefault="00240A5B" w:rsidP="00240A5B">
      <w:pPr>
        <w:autoSpaceDE w:val="0"/>
        <w:autoSpaceDN w:val="0"/>
        <w:adjustRightInd w:val="0"/>
        <w:rPr>
          <w:rFonts w:ascii="Candara" w:hAnsi="Candara" w:cs="Arial"/>
        </w:rPr>
      </w:pPr>
      <w:r w:rsidRPr="005858A6">
        <w:rPr>
          <w:rFonts w:ascii="Candara" w:hAnsi="Candara" w:cs="Arial"/>
        </w:rPr>
        <w:t>This form comprises three sections</w:t>
      </w:r>
      <w:r>
        <w:rPr>
          <w:rFonts w:ascii="Candara" w:hAnsi="Candara" w:cs="Arial"/>
        </w:rPr>
        <w:t>:</w:t>
      </w:r>
    </w:p>
    <w:p w14:paraId="72AF7CFD" w14:textId="77777777" w:rsidR="00240A5B" w:rsidRPr="005858A6" w:rsidRDefault="00240A5B" w:rsidP="00240A5B">
      <w:pPr>
        <w:autoSpaceDE w:val="0"/>
        <w:autoSpaceDN w:val="0"/>
        <w:adjustRightInd w:val="0"/>
        <w:rPr>
          <w:rFonts w:ascii="Candara" w:hAnsi="Candara" w:cs="Arial"/>
        </w:rPr>
      </w:pPr>
    </w:p>
    <w:p w14:paraId="515ADA17" w14:textId="77777777" w:rsidR="00240A5B" w:rsidRPr="00DA0C5A" w:rsidRDefault="00240A5B" w:rsidP="00240A5B">
      <w:pPr>
        <w:autoSpaceDE w:val="0"/>
        <w:autoSpaceDN w:val="0"/>
        <w:adjustRightInd w:val="0"/>
        <w:rPr>
          <w:rFonts w:ascii="Candara" w:hAnsi="Candara" w:cs="Arial"/>
          <w:b/>
          <w:bCs/>
        </w:rPr>
      </w:pPr>
      <w:r w:rsidRPr="00DA0C5A">
        <w:rPr>
          <w:rFonts w:ascii="Candara" w:hAnsi="Candara" w:cs="Arial"/>
          <w:b/>
          <w:bCs/>
        </w:rPr>
        <w:t xml:space="preserve">Section 1: Nominee </w:t>
      </w:r>
      <w:r>
        <w:rPr>
          <w:rFonts w:ascii="Candara" w:hAnsi="Candara" w:cs="Arial"/>
          <w:b/>
          <w:bCs/>
        </w:rPr>
        <w:t>/</w:t>
      </w:r>
      <w:r w:rsidRPr="00DA0C5A">
        <w:rPr>
          <w:rFonts w:ascii="Candara" w:hAnsi="Candara" w:cs="Arial"/>
          <w:b/>
          <w:bCs/>
        </w:rPr>
        <w:t xml:space="preserve"> Applicant Information</w:t>
      </w:r>
    </w:p>
    <w:p w14:paraId="256D78A7" w14:textId="77777777" w:rsidR="00240A5B" w:rsidRPr="00DA0C5A" w:rsidRDefault="00240A5B" w:rsidP="00240A5B">
      <w:pPr>
        <w:autoSpaceDE w:val="0"/>
        <w:autoSpaceDN w:val="0"/>
        <w:adjustRightInd w:val="0"/>
        <w:rPr>
          <w:rFonts w:ascii="Candara" w:hAnsi="Candara" w:cs="Arial"/>
          <w:b/>
          <w:bCs/>
        </w:rPr>
      </w:pPr>
      <w:r w:rsidRPr="00DA0C5A">
        <w:rPr>
          <w:rFonts w:ascii="Candara" w:hAnsi="Candara" w:cs="Arial"/>
          <w:b/>
          <w:bCs/>
        </w:rPr>
        <w:t xml:space="preserve">Section 2: </w:t>
      </w:r>
      <w:r>
        <w:rPr>
          <w:rFonts w:ascii="Candara" w:hAnsi="Candara" w:cs="Arial"/>
          <w:b/>
          <w:bCs/>
        </w:rPr>
        <w:t>Enforcement Committee</w:t>
      </w:r>
      <w:r w:rsidRPr="00DA0C5A">
        <w:rPr>
          <w:rFonts w:ascii="Candara" w:hAnsi="Candara" w:cs="Arial"/>
          <w:b/>
          <w:bCs/>
        </w:rPr>
        <w:t xml:space="preserve"> Membership Qualifications</w:t>
      </w:r>
    </w:p>
    <w:p w14:paraId="73BA5F67" w14:textId="77777777" w:rsidR="00240A5B" w:rsidRPr="00DA0C5A" w:rsidRDefault="00240A5B" w:rsidP="00240A5B">
      <w:pPr>
        <w:autoSpaceDE w:val="0"/>
        <w:autoSpaceDN w:val="0"/>
        <w:adjustRightInd w:val="0"/>
        <w:rPr>
          <w:rFonts w:ascii="Candara" w:hAnsi="Candara" w:cs="Arial"/>
          <w:b/>
          <w:bCs/>
        </w:rPr>
      </w:pPr>
      <w:r w:rsidRPr="00DA0C5A">
        <w:rPr>
          <w:rFonts w:ascii="Candara" w:hAnsi="Candara" w:cs="Arial"/>
          <w:b/>
          <w:bCs/>
        </w:rPr>
        <w:t>Section 3: Consent and Declarations</w:t>
      </w:r>
    </w:p>
    <w:p w14:paraId="4FEAF039" w14:textId="77777777" w:rsidR="00240A5B" w:rsidRPr="005858A6" w:rsidRDefault="00240A5B" w:rsidP="00240A5B">
      <w:pPr>
        <w:autoSpaceDE w:val="0"/>
        <w:autoSpaceDN w:val="0"/>
        <w:adjustRightInd w:val="0"/>
        <w:rPr>
          <w:rFonts w:ascii="Candara" w:hAnsi="Candara" w:cs="Arial"/>
        </w:rPr>
      </w:pPr>
    </w:p>
    <w:p w14:paraId="030E93A7" w14:textId="77777777" w:rsidR="00240A5B" w:rsidRPr="005858A6" w:rsidRDefault="00240A5B" w:rsidP="00240A5B">
      <w:pPr>
        <w:autoSpaceDE w:val="0"/>
        <w:autoSpaceDN w:val="0"/>
        <w:adjustRightInd w:val="0"/>
        <w:rPr>
          <w:rFonts w:ascii="Candara" w:hAnsi="Candara" w:cs="Arial"/>
        </w:rPr>
      </w:pPr>
      <w:r w:rsidRPr="005858A6">
        <w:rPr>
          <w:rFonts w:ascii="Candara" w:hAnsi="Candara" w:cs="Arial"/>
        </w:rPr>
        <w:t>Please complete all sections</w:t>
      </w:r>
    </w:p>
    <w:p w14:paraId="61431215" w14:textId="77777777" w:rsidR="00240A5B" w:rsidRPr="005858A6" w:rsidRDefault="00240A5B" w:rsidP="00240A5B">
      <w:pPr>
        <w:autoSpaceDE w:val="0"/>
        <w:autoSpaceDN w:val="0"/>
        <w:adjustRightInd w:val="0"/>
        <w:rPr>
          <w:rFonts w:ascii="Candara" w:hAnsi="Candara" w:cs="Arial"/>
        </w:rPr>
      </w:pPr>
    </w:p>
    <w:p w14:paraId="6519941C" w14:textId="77777777" w:rsidR="00240A5B" w:rsidRPr="005858A6" w:rsidRDefault="00240A5B" w:rsidP="00240A5B">
      <w:pPr>
        <w:autoSpaceDE w:val="0"/>
        <w:autoSpaceDN w:val="0"/>
        <w:adjustRightInd w:val="0"/>
        <w:rPr>
          <w:rFonts w:ascii="Candara" w:hAnsi="Candara" w:cs="Arial"/>
          <w:b/>
          <w:bCs/>
        </w:rPr>
      </w:pPr>
      <w:r w:rsidRPr="005858A6">
        <w:rPr>
          <w:rFonts w:ascii="Candara" w:hAnsi="Candara" w:cs="Arial"/>
          <w:b/>
          <w:bCs/>
        </w:rPr>
        <w:t>Section 1: Nominee / Applicant Information</w:t>
      </w:r>
    </w:p>
    <w:p w14:paraId="2153D6E8" w14:textId="77777777" w:rsidR="00240A5B" w:rsidRPr="005858A6" w:rsidRDefault="00240A5B" w:rsidP="00240A5B">
      <w:pPr>
        <w:autoSpaceDE w:val="0"/>
        <w:autoSpaceDN w:val="0"/>
        <w:adjustRightInd w:val="0"/>
        <w:rPr>
          <w:rFonts w:ascii="Candara" w:hAnsi="Candara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0"/>
        <w:gridCol w:w="2195"/>
        <w:gridCol w:w="2299"/>
        <w:gridCol w:w="2196"/>
      </w:tblGrid>
      <w:tr w:rsidR="00240A5B" w:rsidRPr="005858A6" w14:paraId="3D387650" w14:textId="77777777" w:rsidTr="00C07E1A">
        <w:trPr>
          <w:trHeight w:val="401"/>
        </w:trPr>
        <w:tc>
          <w:tcPr>
            <w:tcW w:w="2407" w:type="dxa"/>
            <w:shd w:val="clear" w:color="auto" w:fill="0070C0"/>
            <w:vAlign w:val="center"/>
          </w:tcPr>
          <w:p w14:paraId="286848DE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5858A6">
              <w:rPr>
                <w:rFonts w:ascii="Candara" w:hAnsi="Candara" w:cs="Arial"/>
                <w:b/>
                <w:bCs/>
                <w:color w:val="FFFFFF" w:themeColor="background1"/>
              </w:rPr>
              <w:t>Title</w:t>
            </w:r>
          </w:p>
        </w:tc>
        <w:tc>
          <w:tcPr>
            <w:tcW w:w="7222" w:type="dxa"/>
            <w:gridSpan w:val="3"/>
            <w:vAlign w:val="center"/>
          </w:tcPr>
          <w:p w14:paraId="43C0242C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  <w:r w:rsidRPr="005858A6">
              <w:rPr>
                <w:rFonts w:ascii="Candara" w:hAnsi="Candara" w:cs="Arial"/>
              </w:rPr>
              <w:t xml:space="preserve">Mr             Ms             Prof.            Dr            Adv. </w:t>
            </w:r>
          </w:p>
        </w:tc>
      </w:tr>
      <w:tr w:rsidR="00240A5B" w:rsidRPr="005858A6" w14:paraId="69234FA6" w14:textId="77777777" w:rsidTr="00C07E1A">
        <w:tc>
          <w:tcPr>
            <w:tcW w:w="2407" w:type="dxa"/>
            <w:shd w:val="clear" w:color="auto" w:fill="0070C0"/>
            <w:vAlign w:val="center"/>
          </w:tcPr>
          <w:p w14:paraId="3A1FBC18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5858A6">
              <w:rPr>
                <w:rFonts w:ascii="Candara" w:hAnsi="Candara" w:cs="Arial"/>
                <w:b/>
                <w:bCs/>
                <w:color w:val="FFFFFF" w:themeColor="background1"/>
              </w:rPr>
              <w:t>Surname</w:t>
            </w:r>
          </w:p>
          <w:p w14:paraId="6E7FC72C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</w:p>
        </w:tc>
        <w:tc>
          <w:tcPr>
            <w:tcW w:w="7222" w:type="dxa"/>
            <w:gridSpan w:val="3"/>
            <w:vAlign w:val="center"/>
          </w:tcPr>
          <w:p w14:paraId="3708D6C0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</w:p>
        </w:tc>
      </w:tr>
      <w:tr w:rsidR="00240A5B" w:rsidRPr="005858A6" w14:paraId="065EFD59" w14:textId="77777777" w:rsidTr="00C07E1A">
        <w:tc>
          <w:tcPr>
            <w:tcW w:w="2407" w:type="dxa"/>
            <w:shd w:val="clear" w:color="auto" w:fill="0070C0"/>
            <w:vAlign w:val="center"/>
          </w:tcPr>
          <w:p w14:paraId="0AB39396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5858A6">
              <w:rPr>
                <w:rFonts w:ascii="Candara" w:hAnsi="Candara" w:cs="Arial"/>
                <w:b/>
                <w:bCs/>
                <w:color w:val="FFFFFF" w:themeColor="background1"/>
              </w:rPr>
              <w:t>Name(s)</w:t>
            </w:r>
          </w:p>
          <w:p w14:paraId="263193C5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</w:p>
        </w:tc>
        <w:tc>
          <w:tcPr>
            <w:tcW w:w="7222" w:type="dxa"/>
            <w:gridSpan w:val="3"/>
            <w:vAlign w:val="center"/>
          </w:tcPr>
          <w:p w14:paraId="56FEC1D5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</w:p>
        </w:tc>
      </w:tr>
      <w:tr w:rsidR="00240A5B" w:rsidRPr="005858A6" w14:paraId="155457A2" w14:textId="77777777" w:rsidTr="00C07E1A">
        <w:tc>
          <w:tcPr>
            <w:tcW w:w="2407" w:type="dxa"/>
            <w:vMerge w:val="restart"/>
            <w:shd w:val="clear" w:color="auto" w:fill="0070C0"/>
          </w:tcPr>
          <w:p w14:paraId="0529E134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5858A6">
              <w:rPr>
                <w:rFonts w:ascii="Candara" w:hAnsi="Candara" w:cs="Arial"/>
                <w:b/>
                <w:bCs/>
                <w:color w:val="FFFFFF" w:themeColor="background1"/>
              </w:rPr>
              <w:t xml:space="preserve">Address </w:t>
            </w:r>
          </w:p>
        </w:tc>
        <w:tc>
          <w:tcPr>
            <w:tcW w:w="2407" w:type="dxa"/>
          </w:tcPr>
          <w:p w14:paraId="32B13F44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</w:p>
        </w:tc>
        <w:tc>
          <w:tcPr>
            <w:tcW w:w="2407" w:type="dxa"/>
            <w:shd w:val="clear" w:color="auto" w:fill="0070C0"/>
          </w:tcPr>
          <w:p w14:paraId="54D4D018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5858A6">
              <w:rPr>
                <w:rFonts w:ascii="Candara" w:hAnsi="Candara" w:cs="Arial"/>
                <w:b/>
                <w:bCs/>
                <w:color w:val="FFFFFF" w:themeColor="background1"/>
              </w:rPr>
              <w:t>Mobile Phone</w:t>
            </w:r>
          </w:p>
          <w:p w14:paraId="034011FF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</w:p>
        </w:tc>
        <w:tc>
          <w:tcPr>
            <w:tcW w:w="2408" w:type="dxa"/>
          </w:tcPr>
          <w:p w14:paraId="4BFF1EFB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</w:p>
        </w:tc>
      </w:tr>
      <w:tr w:rsidR="00240A5B" w:rsidRPr="005858A6" w14:paraId="1D94EEBB" w14:textId="77777777" w:rsidTr="00C07E1A">
        <w:tc>
          <w:tcPr>
            <w:tcW w:w="2407" w:type="dxa"/>
            <w:vMerge/>
            <w:shd w:val="clear" w:color="auto" w:fill="0070C0"/>
          </w:tcPr>
          <w:p w14:paraId="5FB2A12A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</w:p>
        </w:tc>
        <w:tc>
          <w:tcPr>
            <w:tcW w:w="2407" w:type="dxa"/>
          </w:tcPr>
          <w:p w14:paraId="62DDB4C1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</w:p>
        </w:tc>
        <w:tc>
          <w:tcPr>
            <w:tcW w:w="2407" w:type="dxa"/>
            <w:shd w:val="clear" w:color="auto" w:fill="0070C0"/>
          </w:tcPr>
          <w:p w14:paraId="6E6C2A8D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5858A6">
              <w:rPr>
                <w:rFonts w:ascii="Candara" w:hAnsi="Candara" w:cs="Arial"/>
                <w:b/>
                <w:bCs/>
                <w:color w:val="FFFFFF" w:themeColor="background1"/>
              </w:rPr>
              <w:t>Work Phone</w:t>
            </w:r>
          </w:p>
          <w:p w14:paraId="46A94647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</w:p>
        </w:tc>
        <w:tc>
          <w:tcPr>
            <w:tcW w:w="2408" w:type="dxa"/>
          </w:tcPr>
          <w:p w14:paraId="66F9F0BA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</w:p>
        </w:tc>
      </w:tr>
      <w:tr w:rsidR="00240A5B" w:rsidRPr="005858A6" w14:paraId="1F572E36" w14:textId="77777777" w:rsidTr="00C07E1A">
        <w:tc>
          <w:tcPr>
            <w:tcW w:w="2407" w:type="dxa"/>
            <w:shd w:val="clear" w:color="auto" w:fill="0070C0"/>
          </w:tcPr>
          <w:p w14:paraId="759749A2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5858A6">
              <w:rPr>
                <w:rFonts w:ascii="Candara" w:hAnsi="Candara" w:cs="Arial"/>
                <w:b/>
                <w:bCs/>
                <w:color w:val="FFFFFF" w:themeColor="background1"/>
              </w:rPr>
              <w:t>Suburb</w:t>
            </w:r>
          </w:p>
        </w:tc>
        <w:tc>
          <w:tcPr>
            <w:tcW w:w="2407" w:type="dxa"/>
          </w:tcPr>
          <w:p w14:paraId="47F0B38D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</w:p>
        </w:tc>
        <w:tc>
          <w:tcPr>
            <w:tcW w:w="2407" w:type="dxa"/>
            <w:shd w:val="clear" w:color="auto" w:fill="0070C0"/>
          </w:tcPr>
          <w:p w14:paraId="7825110B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5858A6">
              <w:rPr>
                <w:rFonts w:ascii="Candara" w:hAnsi="Candara" w:cs="Arial"/>
                <w:b/>
                <w:bCs/>
                <w:color w:val="FFFFFF" w:themeColor="background1"/>
              </w:rPr>
              <w:t>Home Phone</w:t>
            </w:r>
          </w:p>
          <w:p w14:paraId="410BD79F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</w:p>
        </w:tc>
        <w:tc>
          <w:tcPr>
            <w:tcW w:w="2408" w:type="dxa"/>
          </w:tcPr>
          <w:p w14:paraId="7E5BB5B7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</w:p>
        </w:tc>
      </w:tr>
      <w:tr w:rsidR="00240A5B" w:rsidRPr="005858A6" w14:paraId="355615B6" w14:textId="77777777" w:rsidTr="00C07E1A">
        <w:tc>
          <w:tcPr>
            <w:tcW w:w="2407" w:type="dxa"/>
            <w:shd w:val="clear" w:color="auto" w:fill="0070C0"/>
          </w:tcPr>
          <w:p w14:paraId="6E94837D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5858A6">
              <w:rPr>
                <w:rFonts w:ascii="Candara" w:hAnsi="Candara" w:cs="Arial"/>
                <w:b/>
                <w:bCs/>
                <w:color w:val="FFFFFF" w:themeColor="background1"/>
              </w:rPr>
              <w:t>Town / City</w:t>
            </w:r>
          </w:p>
        </w:tc>
        <w:tc>
          <w:tcPr>
            <w:tcW w:w="2407" w:type="dxa"/>
          </w:tcPr>
          <w:p w14:paraId="52854340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</w:p>
        </w:tc>
        <w:tc>
          <w:tcPr>
            <w:tcW w:w="2407" w:type="dxa"/>
            <w:shd w:val="clear" w:color="auto" w:fill="0070C0"/>
          </w:tcPr>
          <w:p w14:paraId="5D71DD5E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5858A6">
              <w:rPr>
                <w:rFonts w:ascii="Candara" w:hAnsi="Candara" w:cs="Arial"/>
                <w:b/>
                <w:bCs/>
                <w:color w:val="FFFFFF" w:themeColor="background1"/>
              </w:rPr>
              <w:t>Primary email</w:t>
            </w:r>
          </w:p>
          <w:p w14:paraId="7446474C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</w:p>
        </w:tc>
        <w:tc>
          <w:tcPr>
            <w:tcW w:w="2408" w:type="dxa"/>
          </w:tcPr>
          <w:p w14:paraId="472A1AE1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</w:p>
        </w:tc>
      </w:tr>
      <w:tr w:rsidR="00240A5B" w:rsidRPr="005858A6" w14:paraId="69A34713" w14:textId="77777777" w:rsidTr="00C07E1A">
        <w:tc>
          <w:tcPr>
            <w:tcW w:w="2407" w:type="dxa"/>
            <w:shd w:val="clear" w:color="auto" w:fill="0070C0"/>
          </w:tcPr>
          <w:p w14:paraId="428BB724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5858A6">
              <w:rPr>
                <w:rFonts w:ascii="Candara" w:hAnsi="Candara" w:cs="Arial"/>
                <w:b/>
                <w:bCs/>
                <w:color w:val="FFFFFF" w:themeColor="background1"/>
              </w:rPr>
              <w:t>Code</w:t>
            </w:r>
          </w:p>
        </w:tc>
        <w:tc>
          <w:tcPr>
            <w:tcW w:w="2407" w:type="dxa"/>
          </w:tcPr>
          <w:p w14:paraId="04FDB99F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</w:p>
        </w:tc>
        <w:tc>
          <w:tcPr>
            <w:tcW w:w="2407" w:type="dxa"/>
            <w:shd w:val="clear" w:color="auto" w:fill="0070C0"/>
          </w:tcPr>
          <w:p w14:paraId="14C6BE90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5858A6">
              <w:rPr>
                <w:rFonts w:ascii="Candara" w:hAnsi="Candara" w:cs="Arial"/>
                <w:b/>
                <w:bCs/>
                <w:color w:val="FFFFFF" w:themeColor="background1"/>
              </w:rPr>
              <w:t>Secondary email</w:t>
            </w:r>
          </w:p>
          <w:p w14:paraId="27895DD3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</w:p>
        </w:tc>
        <w:tc>
          <w:tcPr>
            <w:tcW w:w="2408" w:type="dxa"/>
          </w:tcPr>
          <w:p w14:paraId="5BE13461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</w:p>
        </w:tc>
      </w:tr>
      <w:tr w:rsidR="00240A5B" w:rsidRPr="005858A6" w14:paraId="5CBA6206" w14:textId="77777777" w:rsidTr="00C07E1A">
        <w:tc>
          <w:tcPr>
            <w:tcW w:w="2407" w:type="dxa"/>
            <w:shd w:val="clear" w:color="auto" w:fill="0070C0"/>
          </w:tcPr>
          <w:p w14:paraId="37EA9BF0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5858A6">
              <w:rPr>
                <w:rFonts w:ascii="Candara" w:hAnsi="Candara" w:cs="Arial"/>
                <w:b/>
                <w:bCs/>
                <w:color w:val="FFFFFF" w:themeColor="background1"/>
              </w:rPr>
              <w:t>Province</w:t>
            </w:r>
          </w:p>
          <w:p w14:paraId="3E6D1F94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</w:p>
        </w:tc>
        <w:tc>
          <w:tcPr>
            <w:tcW w:w="7222" w:type="dxa"/>
            <w:gridSpan w:val="3"/>
          </w:tcPr>
          <w:p w14:paraId="7B613EFD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</w:p>
        </w:tc>
      </w:tr>
      <w:tr w:rsidR="00240A5B" w:rsidRPr="005858A6" w14:paraId="46F967F2" w14:textId="77777777" w:rsidTr="00C07E1A">
        <w:tc>
          <w:tcPr>
            <w:tcW w:w="2407" w:type="dxa"/>
            <w:shd w:val="clear" w:color="auto" w:fill="0070C0"/>
          </w:tcPr>
          <w:p w14:paraId="754F7298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5858A6">
              <w:rPr>
                <w:rFonts w:ascii="Candara" w:hAnsi="Candara" w:cs="Arial"/>
                <w:b/>
                <w:bCs/>
                <w:color w:val="FFFFFF" w:themeColor="background1"/>
              </w:rPr>
              <w:t>Gender</w:t>
            </w:r>
          </w:p>
          <w:p w14:paraId="03EC1913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</w:p>
        </w:tc>
        <w:tc>
          <w:tcPr>
            <w:tcW w:w="7222" w:type="dxa"/>
            <w:gridSpan w:val="3"/>
          </w:tcPr>
          <w:p w14:paraId="138A9817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</w:p>
        </w:tc>
      </w:tr>
      <w:tr w:rsidR="00240A5B" w:rsidRPr="005858A6" w14:paraId="029C2F7C" w14:textId="77777777" w:rsidTr="00C07E1A">
        <w:tc>
          <w:tcPr>
            <w:tcW w:w="2407" w:type="dxa"/>
            <w:shd w:val="clear" w:color="auto" w:fill="0070C0"/>
          </w:tcPr>
          <w:p w14:paraId="69159497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5858A6">
              <w:rPr>
                <w:rFonts w:ascii="Candara" w:hAnsi="Candara" w:cs="Arial"/>
                <w:b/>
                <w:bCs/>
                <w:color w:val="FFFFFF" w:themeColor="background1"/>
              </w:rPr>
              <w:t>Date of Birth</w:t>
            </w:r>
          </w:p>
          <w:p w14:paraId="7BF25159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</w:p>
        </w:tc>
        <w:tc>
          <w:tcPr>
            <w:tcW w:w="7222" w:type="dxa"/>
            <w:gridSpan w:val="3"/>
          </w:tcPr>
          <w:p w14:paraId="1A27C423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</w:p>
        </w:tc>
      </w:tr>
      <w:tr w:rsidR="00240A5B" w:rsidRPr="005858A6" w14:paraId="4527FDC1" w14:textId="77777777" w:rsidTr="00C07E1A">
        <w:tc>
          <w:tcPr>
            <w:tcW w:w="2407" w:type="dxa"/>
            <w:shd w:val="clear" w:color="auto" w:fill="0070C0"/>
          </w:tcPr>
          <w:p w14:paraId="3CD66770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5858A6">
              <w:rPr>
                <w:rFonts w:ascii="Candara" w:hAnsi="Candara" w:cs="Arial"/>
                <w:b/>
                <w:bCs/>
                <w:color w:val="FFFFFF" w:themeColor="background1"/>
              </w:rPr>
              <w:t>Race</w:t>
            </w:r>
          </w:p>
          <w:p w14:paraId="084B00CB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</w:p>
        </w:tc>
        <w:tc>
          <w:tcPr>
            <w:tcW w:w="7222" w:type="dxa"/>
            <w:gridSpan w:val="3"/>
          </w:tcPr>
          <w:p w14:paraId="406A32B4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</w:p>
        </w:tc>
      </w:tr>
      <w:tr w:rsidR="00240A5B" w:rsidRPr="005858A6" w14:paraId="2822AC73" w14:textId="77777777" w:rsidTr="00C07E1A">
        <w:tc>
          <w:tcPr>
            <w:tcW w:w="2407" w:type="dxa"/>
            <w:shd w:val="clear" w:color="auto" w:fill="0070C0"/>
          </w:tcPr>
          <w:p w14:paraId="2A3EB134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5858A6">
              <w:rPr>
                <w:rFonts w:ascii="Candara" w:hAnsi="Candara" w:cs="Arial"/>
                <w:b/>
                <w:bCs/>
                <w:color w:val="FFFFFF" w:themeColor="background1"/>
              </w:rPr>
              <w:t>Profession</w:t>
            </w:r>
          </w:p>
          <w:p w14:paraId="4220D46F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</w:p>
        </w:tc>
        <w:tc>
          <w:tcPr>
            <w:tcW w:w="7222" w:type="dxa"/>
            <w:gridSpan w:val="3"/>
          </w:tcPr>
          <w:p w14:paraId="0082772D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</w:p>
        </w:tc>
      </w:tr>
      <w:tr w:rsidR="00240A5B" w:rsidRPr="005858A6" w14:paraId="221F2566" w14:textId="77777777" w:rsidTr="00C07E1A">
        <w:tc>
          <w:tcPr>
            <w:tcW w:w="2407" w:type="dxa"/>
            <w:shd w:val="clear" w:color="auto" w:fill="0070C0"/>
          </w:tcPr>
          <w:p w14:paraId="553E8CF9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5858A6">
              <w:rPr>
                <w:rFonts w:ascii="Candara" w:hAnsi="Candara" w:cs="Arial"/>
                <w:b/>
                <w:bCs/>
                <w:color w:val="FFFFFF" w:themeColor="background1"/>
              </w:rPr>
              <w:t>Highest academic qualification</w:t>
            </w:r>
          </w:p>
          <w:p w14:paraId="5BB2FF97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</w:p>
        </w:tc>
        <w:tc>
          <w:tcPr>
            <w:tcW w:w="7222" w:type="dxa"/>
            <w:gridSpan w:val="3"/>
          </w:tcPr>
          <w:p w14:paraId="7D041ED1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</w:p>
        </w:tc>
      </w:tr>
    </w:tbl>
    <w:p w14:paraId="1FEA7C12" w14:textId="77777777" w:rsidR="00240A5B" w:rsidRPr="005858A6" w:rsidRDefault="00240A5B" w:rsidP="00240A5B">
      <w:pPr>
        <w:autoSpaceDE w:val="0"/>
        <w:autoSpaceDN w:val="0"/>
        <w:adjustRightInd w:val="0"/>
        <w:rPr>
          <w:rFonts w:ascii="Candara" w:hAnsi="Candara" w:cs="ArialMT"/>
          <w:sz w:val="21"/>
          <w:szCs w:val="21"/>
        </w:rPr>
      </w:pPr>
    </w:p>
    <w:p w14:paraId="01A672FE" w14:textId="77777777" w:rsidR="00240A5B" w:rsidRPr="005858A6" w:rsidRDefault="00240A5B" w:rsidP="00240A5B">
      <w:pPr>
        <w:autoSpaceDE w:val="0"/>
        <w:autoSpaceDN w:val="0"/>
        <w:adjustRightInd w:val="0"/>
        <w:jc w:val="both"/>
        <w:rPr>
          <w:rFonts w:ascii="Candara" w:hAnsi="Candara" w:cs="Arial"/>
          <w:b/>
          <w:bCs/>
        </w:rPr>
      </w:pPr>
      <w:r w:rsidRPr="005858A6">
        <w:rPr>
          <w:rFonts w:ascii="Candara" w:hAnsi="Candara" w:cs="Arial"/>
          <w:b/>
          <w:bCs/>
        </w:rPr>
        <w:t xml:space="preserve">Section 2: </w:t>
      </w:r>
      <w:r>
        <w:rPr>
          <w:rFonts w:ascii="Candara" w:hAnsi="Candara" w:cs="Arial"/>
          <w:b/>
          <w:bCs/>
        </w:rPr>
        <w:t>Enforcement Committee</w:t>
      </w:r>
      <w:r w:rsidRPr="005858A6">
        <w:rPr>
          <w:rFonts w:ascii="Candara" w:hAnsi="Candara" w:cs="Arial"/>
          <w:b/>
          <w:bCs/>
        </w:rPr>
        <w:t xml:space="preserve"> Membership Qualifications</w:t>
      </w:r>
    </w:p>
    <w:p w14:paraId="69963371" w14:textId="77777777" w:rsidR="00240A5B" w:rsidRPr="005858A6" w:rsidRDefault="00240A5B" w:rsidP="00240A5B">
      <w:pPr>
        <w:autoSpaceDE w:val="0"/>
        <w:autoSpaceDN w:val="0"/>
        <w:adjustRightInd w:val="0"/>
        <w:jc w:val="both"/>
        <w:rPr>
          <w:rFonts w:ascii="Candara" w:hAnsi="Candara" w:cs="Arial"/>
        </w:rPr>
      </w:pPr>
    </w:p>
    <w:p w14:paraId="42406698" w14:textId="77777777" w:rsidR="00240A5B" w:rsidRPr="005858A6" w:rsidRDefault="00240A5B" w:rsidP="00240A5B">
      <w:pPr>
        <w:autoSpaceDE w:val="0"/>
        <w:autoSpaceDN w:val="0"/>
        <w:adjustRightInd w:val="0"/>
        <w:jc w:val="both"/>
        <w:rPr>
          <w:rFonts w:ascii="Candara" w:hAnsi="Candara" w:cs="Arial"/>
        </w:rPr>
      </w:pPr>
      <w:r w:rsidRPr="005858A6">
        <w:rPr>
          <w:rFonts w:ascii="Candara" w:hAnsi="Candara" w:cs="Arial"/>
        </w:rPr>
        <w:t>In terms of section 7 of the Act there are grounds which disqualify persons as members of the Enforcement Committee. Please answer the following questions to determine whether you are eligible for appointment as a member of the Enforcement Committee.</w:t>
      </w:r>
    </w:p>
    <w:p w14:paraId="3BACB3C7" w14:textId="77777777" w:rsidR="00240A5B" w:rsidRPr="005858A6" w:rsidRDefault="00240A5B" w:rsidP="00240A5B">
      <w:pPr>
        <w:autoSpaceDE w:val="0"/>
        <w:autoSpaceDN w:val="0"/>
        <w:adjustRightInd w:val="0"/>
        <w:rPr>
          <w:rFonts w:ascii="Candara" w:hAnsi="Candara" w:cs="ArialMT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240A5B" w:rsidRPr="005858A6" w14:paraId="36751BAB" w14:textId="77777777" w:rsidTr="00C07E1A">
        <w:tc>
          <w:tcPr>
            <w:tcW w:w="9629" w:type="dxa"/>
            <w:shd w:val="clear" w:color="auto" w:fill="0070C0"/>
          </w:tcPr>
          <w:p w14:paraId="6B79BBF9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5858A6">
              <w:rPr>
                <w:rFonts w:ascii="Candara" w:hAnsi="Candara" w:cs="Arial"/>
                <w:b/>
                <w:bCs/>
                <w:color w:val="FFFFFF" w:themeColor="background1"/>
              </w:rPr>
              <w:t>Are you a South African Citizen?</w:t>
            </w:r>
          </w:p>
          <w:p w14:paraId="382D21C4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sz w:val="21"/>
                <w:szCs w:val="21"/>
              </w:rPr>
            </w:pPr>
          </w:p>
        </w:tc>
      </w:tr>
      <w:tr w:rsidR="00240A5B" w:rsidRPr="005858A6" w14:paraId="7ED29A70" w14:textId="77777777" w:rsidTr="00C07E1A">
        <w:tc>
          <w:tcPr>
            <w:tcW w:w="9629" w:type="dxa"/>
            <w:shd w:val="clear" w:color="auto" w:fill="FFFFFF" w:themeFill="background1"/>
          </w:tcPr>
          <w:p w14:paraId="45B34331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  <w:r w:rsidRPr="005858A6">
              <w:rPr>
                <w:rFonts w:ascii="Candara" w:hAnsi="Candara" w:cs="Arial"/>
              </w:rPr>
              <w:t>Yes / No</w:t>
            </w:r>
          </w:p>
          <w:p w14:paraId="09258100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</w:p>
        </w:tc>
      </w:tr>
      <w:tr w:rsidR="00240A5B" w:rsidRPr="005858A6" w14:paraId="545FE8E5" w14:textId="77777777" w:rsidTr="00C07E1A">
        <w:tc>
          <w:tcPr>
            <w:tcW w:w="9629" w:type="dxa"/>
            <w:shd w:val="clear" w:color="auto" w:fill="0070C0"/>
          </w:tcPr>
          <w:p w14:paraId="707BB8CA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5858A6">
              <w:rPr>
                <w:rFonts w:ascii="Candara" w:hAnsi="Candara" w:cs="Arial"/>
                <w:b/>
                <w:bCs/>
                <w:color w:val="FFFFFF" w:themeColor="background1"/>
              </w:rPr>
              <w:t>Do you currently hold office or profit in the service of the State?</w:t>
            </w:r>
          </w:p>
          <w:p w14:paraId="556D1232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sz w:val="21"/>
                <w:szCs w:val="21"/>
              </w:rPr>
            </w:pPr>
          </w:p>
        </w:tc>
      </w:tr>
      <w:tr w:rsidR="00240A5B" w:rsidRPr="005858A6" w14:paraId="66DD4059" w14:textId="77777777" w:rsidTr="00C07E1A">
        <w:tc>
          <w:tcPr>
            <w:tcW w:w="9629" w:type="dxa"/>
            <w:shd w:val="clear" w:color="auto" w:fill="FFFFFF" w:themeFill="background1"/>
          </w:tcPr>
          <w:p w14:paraId="7E768622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  <w:r w:rsidRPr="005858A6">
              <w:rPr>
                <w:rFonts w:ascii="Candara" w:hAnsi="Candara" w:cs="Arial"/>
              </w:rPr>
              <w:t>Yes / No</w:t>
            </w:r>
          </w:p>
          <w:p w14:paraId="2404CA9A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</w:p>
        </w:tc>
      </w:tr>
      <w:tr w:rsidR="00240A5B" w:rsidRPr="005858A6" w14:paraId="461748C2" w14:textId="77777777" w:rsidTr="00C07E1A">
        <w:tc>
          <w:tcPr>
            <w:tcW w:w="9629" w:type="dxa"/>
            <w:shd w:val="clear" w:color="auto" w:fill="0070C0"/>
          </w:tcPr>
          <w:p w14:paraId="50FA7E55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5858A6">
              <w:rPr>
                <w:rFonts w:ascii="Candara" w:hAnsi="Candara" w:cs="Arial"/>
                <w:b/>
                <w:bCs/>
                <w:color w:val="FFFFFF" w:themeColor="background1"/>
              </w:rPr>
              <w:t>Do you directly, or indirectly, whether personally or through your spouse, partner or associate, have a direct or indirect financial interest in the film, publishing or printing industry?</w:t>
            </w:r>
          </w:p>
          <w:p w14:paraId="34CD6137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</w:p>
        </w:tc>
      </w:tr>
      <w:tr w:rsidR="00240A5B" w:rsidRPr="005858A6" w14:paraId="202A975D" w14:textId="77777777" w:rsidTr="00C07E1A">
        <w:tc>
          <w:tcPr>
            <w:tcW w:w="9629" w:type="dxa"/>
            <w:shd w:val="clear" w:color="auto" w:fill="FFFFFF" w:themeFill="background1"/>
          </w:tcPr>
          <w:p w14:paraId="064F02C9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  <w:r w:rsidRPr="005858A6">
              <w:rPr>
                <w:rFonts w:ascii="Candara" w:hAnsi="Candara" w:cs="Arial"/>
              </w:rPr>
              <w:t>Yes / No</w:t>
            </w:r>
          </w:p>
        </w:tc>
      </w:tr>
      <w:tr w:rsidR="00240A5B" w:rsidRPr="005858A6" w14:paraId="53AB9F7B" w14:textId="77777777" w:rsidTr="00C07E1A">
        <w:tc>
          <w:tcPr>
            <w:tcW w:w="9629" w:type="dxa"/>
            <w:shd w:val="clear" w:color="auto" w:fill="0070C0"/>
          </w:tcPr>
          <w:p w14:paraId="1CFD830F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5858A6">
              <w:rPr>
                <w:rFonts w:ascii="Candara" w:hAnsi="Candara" w:cs="Arial"/>
                <w:b/>
                <w:bCs/>
                <w:color w:val="FFFFFF" w:themeColor="background1"/>
              </w:rPr>
              <w:t>Do you, your spouse, partner or associate, hold office in or employed by any company, organisation, or other body, whether corporate or incorporate, which has a direct or indirect financial interest in the film, publishing or printing industry?</w:t>
            </w:r>
          </w:p>
          <w:p w14:paraId="449999BC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sz w:val="21"/>
                <w:szCs w:val="21"/>
              </w:rPr>
            </w:pPr>
          </w:p>
        </w:tc>
      </w:tr>
      <w:tr w:rsidR="00240A5B" w:rsidRPr="005858A6" w14:paraId="4ADDC71E" w14:textId="77777777" w:rsidTr="00C07E1A">
        <w:tc>
          <w:tcPr>
            <w:tcW w:w="9629" w:type="dxa"/>
            <w:shd w:val="clear" w:color="auto" w:fill="FFFFFF" w:themeFill="background1"/>
          </w:tcPr>
          <w:p w14:paraId="7A1217E2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  <w:r w:rsidRPr="005858A6">
              <w:rPr>
                <w:rFonts w:ascii="Candara" w:hAnsi="Candara" w:cs="Arial"/>
              </w:rPr>
              <w:t>Yes / No</w:t>
            </w:r>
          </w:p>
          <w:p w14:paraId="232B3004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</w:p>
        </w:tc>
      </w:tr>
      <w:tr w:rsidR="00240A5B" w:rsidRPr="005858A6" w14:paraId="28D077D4" w14:textId="77777777" w:rsidTr="00C07E1A">
        <w:tc>
          <w:tcPr>
            <w:tcW w:w="9629" w:type="dxa"/>
            <w:shd w:val="clear" w:color="auto" w:fill="0070C0"/>
          </w:tcPr>
          <w:p w14:paraId="392CB68C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5858A6">
              <w:rPr>
                <w:rFonts w:ascii="Candara" w:hAnsi="Candara" w:cs="Arial"/>
                <w:b/>
                <w:bCs/>
                <w:color w:val="FFFFFF" w:themeColor="background1"/>
              </w:rPr>
              <w:t>Are you an unrehabilitated insolvent?</w:t>
            </w:r>
          </w:p>
          <w:p w14:paraId="0363DAE0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sz w:val="21"/>
                <w:szCs w:val="21"/>
              </w:rPr>
            </w:pPr>
          </w:p>
        </w:tc>
      </w:tr>
      <w:tr w:rsidR="00240A5B" w:rsidRPr="005858A6" w14:paraId="57A7F07E" w14:textId="77777777" w:rsidTr="00C07E1A">
        <w:tc>
          <w:tcPr>
            <w:tcW w:w="9629" w:type="dxa"/>
            <w:shd w:val="clear" w:color="auto" w:fill="FFFFFF" w:themeFill="background1"/>
          </w:tcPr>
          <w:p w14:paraId="6091B92F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  <w:r w:rsidRPr="005858A6">
              <w:rPr>
                <w:rFonts w:ascii="Candara" w:hAnsi="Candara" w:cs="Arial"/>
              </w:rPr>
              <w:t>Yes / No</w:t>
            </w:r>
          </w:p>
          <w:p w14:paraId="517A309E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</w:p>
        </w:tc>
      </w:tr>
      <w:tr w:rsidR="00240A5B" w:rsidRPr="005858A6" w14:paraId="400F858B" w14:textId="77777777" w:rsidTr="00C07E1A">
        <w:tc>
          <w:tcPr>
            <w:tcW w:w="9629" w:type="dxa"/>
            <w:shd w:val="clear" w:color="auto" w:fill="0070C0"/>
          </w:tcPr>
          <w:p w14:paraId="60C1FC78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5858A6">
              <w:rPr>
                <w:rFonts w:ascii="Candara" w:hAnsi="Candara" w:cs="Arial"/>
                <w:b/>
                <w:bCs/>
                <w:color w:val="FFFFFF" w:themeColor="background1"/>
              </w:rPr>
              <w:t>Have you been convicted, whether in the Republic or elsewhere, of any offence for which you have been sentenced to imprisonment without the option of a fine?</w:t>
            </w:r>
          </w:p>
          <w:p w14:paraId="0CFF7A9D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</w:p>
        </w:tc>
      </w:tr>
      <w:tr w:rsidR="00240A5B" w:rsidRPr="005858A6" w14:paraId="7D812F4C" w14:textId="77777777" w:rsidTr="00C07E1A">
        <w:tc>
          <w:tcPr>
            <w:tcW w:w="9629" w:type="dxa"/>
            <w:shd w:val="clear" w:color="auto" w:fill="FFFFFF" w:themeFill="background1"/>
          </w:tcPr>
          <w:p w14:paraId="2E82FB4A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  <w:r w:rsidRPr="005858A6">
              <w:rPr>
                <w:rFonts w:ascii="Candara" w:hAnsi="Candara" w:cs="Arial"/>
              </w:rPr>
              <w:lastRenderedPageBreak/>
              <w:t>Yes / No</w:t>
            </w:r>
          </w:p>
          <w:p w14:paraId="71EF1EE5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</w:p>
        </w:tc>
      </w:tr>
      <w:tr w:rsidR="00240A5B" w:rsidRPr="005858A6" w14:paraId="2B50AC70" w14:textId="77777777" w:rsidTr="00C07E1A">
        <w:tc>
          <w:tcPr>
            <w:tcW w:w="9629" w:type="dxa"/>
            <w:shd w:val="clear" w:color="auto" w:fill="0070C0"/>
          </w:tcPr>
          <w:p w14:paraId="60007D67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5858A6">
              <w:rPr>
                <w:rFonts w:ascii="Candara" w:hAnsi="Candara" w:cs="Arial"/>
                <w:b/>
                <w:bCs/>
                <w:color w:val="FFFFFF" w:themeColor="background1"/>
              </w:rPr>
              <w:t>Have you been convicted in the Republic of theft, fraud, forgery and uttering a forged document, perjury or any offence under the Prevention of Corruption Act, 1958 (Act No. 6 of 1958), the Corruption Act, 1992 (Act No. 94 of 1992) or Part 1 to 4, or section 17, 20 or 21 of Chapter 2 of the Prevention of Combating of Corrupt Activities Act, 2004 (Act No. 12 of 2004)?</w:t>
            </w:r>
          </w:p>
          <w:p w14:paraId="0DD7CFEF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sz w:val="21"/>
                <w:szCs w:val="21"/>
              </w:rPr>
            </w:pPr>
          </w:p>
        </w:tc>
      </w:tr>
      <w:tr w:rsidR="00240A5B" w:rsidRPr="005858A6" w14:paraId="10328AB5" w14:textId="77777777" w:rsidTr="00C07E1A">
        <w:tc>
          <w:tcPr>
            <w:tcW w:w="9629" w:type="dxa"/>
          </w:tcPr>
          <w:p w14:paraId="50F40965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  <w:r w:rsidRPr="005858A6">
              <w:rPr>
                <w:rFonts w:ascii="Candara" w:hAnsi="Candara" w:cs="Arial"/>
              </w:rPr>
              <w:t>Yes / No</w:t>
            </w:r>
          </w:p>
          <w:p w14:paraId="3D19572F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sz w:val="21"/>
                <w:szCs w:val="21"/>
              </w:rPr>
            </w:pPr>
          </w:p>
        </w:tc>
      </w:tr>
      <w:tr w:rsidR="00240A5B" w:rsidRPr="005858A6" w14:paraId="5BE3A871" w14:textId="77777777" w:rsidTr="00C07E1A">
        <w:tc>
          <w:tcPr>
            <w:tcW w:w="9629" w:type="dxa"/>
            <w:shd w:val="clear" w:color="auto" w:fill="0070C0"/>
          </w:tcPr>
          <w:p w14:paraId="7DFFF30E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b/>
                <w:bCs/>
                <w:color w:val="FFFFFF" w:themeColor="background1"/>
              </w:rPr>
            </w:pPr>
            <w:r w:rsidRPr="005858A6">
              <w:rPr>
                <w:rFonts w:ascii="Candara" w:hAnsi="Candara" w:cs="Arial"/>
                <w:b/>
                <w:bCs/>
                <w:color w:val="FFFFFF" w:themeColor="background1"/>
              </w:rPr>
              <w:t>List any matters of which the Council of the FPB should be aware in considering your suitability for appointment</w:t>
            </w:r>
          </w:p>
          <w:p w14:paraId="5F1C4DDB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</w:rPr>
            </w:pPr>
          </w:p>
        </w:tc>
      </w:tr>
      <w:tr w:rsidR="00240A5B" w:rsidRPr="005858A6" w14:paraId="743A0C8A" w14:textId="77777777" w:rsidTr="00C07E1A">
        <w:tc>
          <w:tcPr>
            <w:tcW w:w="9629" w:type="dxa"/>
          </w:tcPr>
          <w:p w14:paraId="47C1E7BE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sz w:val="21"/>
                <w:szCs w:val="21"/>
              </w:rPr>
            </w:pPr>
          </w:p>
          <w:p w14:paraId="74E4450D" w14:textId="77777777" w:rsidR="00240A5B" w:rsidRPr="005858A6" w:rsidRDefault="00240A5B" w:rsidP="00C07E1A">
            <w:pPr>
              <w:autoSpaceDE w:val="0"/>
              <w:autoSpaceDN w:val="0"/>
              <w:adjustRightInd w:val="0"/>
              <w:rPr>
                <w:rFonts w:ascii="Candara" w:hAnsi="Candara" w:cs="Arial"/>
                <w:sz w:val="21"/>
                <w:szCs w:val="21"/>
              </w:rPr>
            </w:pPr>
          </w:p>
        </w:tc>
      </w:tr>
    </w:tbl>
    <w:p w14:paraId="71FFFE0B" w14:textId="77777777" w:rsidR="00240A5B" w:rsidRPr="005858A6" w:rsidRDefault="00240A5B" w:rsidP="00240A5B">
      <w:pPr>
        <w:autoSpaceDE w:val="0"/>
        <w:autoSpaceDN w:val="0"/>
        <w:adjustRightInd w:val="0"/>
        <w:jc w:val="both"/>
        <w:rPr>
          <w:rFonts w:ascii="Candara" w:hAnsi="Candara" w:cs="Arial"/>
          <w:b/>
          <w:bCs/>
        </w:rPr>
      </w:pPr>
    </w:p>
    <w:p w14:paraId="04C1EC34" w14:textId="77777777" w:rsidR="00240A5B" w:rsidRPr="005858A6" w:rsidRDefault="00240A5B" w:rsidP="00240A5B">
      <w:pPr>
        <w:autoSpaceDE w:val="0"/>
        <w:autoSpaceDN w:val="0"/>
        <w:adjustRightInd w:val="0"/>
        <w:jc w:val="both"/>
        <w:rPr>
          <w:rFonts w:ascii="Candara" w:hAnsi="Candara" w:cs="Arial"/>
          <w:b/>
          <w:bCs/>
        </w:rPr>
      </w:pPr>
      <w:r w:rsidRPr="005858A6">
        <w:rPr>
          <w:rFonts w:ascii="Candara" w:hAnsi="Candara" w:cs="Arial"/>
          <w:b/>
          <w:bCs/>
        </w:rPr>
        <w:t>Section 3: Consent and Declarations</w:t>
      </w:r>
    </w:p>
    <w:p w14:paraId="1E8F3247" w14:textId="77777777" w:rsidR="00240A5B" w:rsidRPr="005858A6" w:rsidRDefault="00240A5B" w:rsidP="00240A5B">
      <w:pPr>
        <w:autoSpaceDE w:val="0"/>
        <w:autoSpaceDN w:val="0"/>
        <w:adjustRightInd w:val="0"/>
        <w:jc w:val="both"/>
        <w:rPr>
          <w:rFonts w:ascii="Candara" w:hAnsi="Candara" w:cs="Arial"/>
        </w:rPr>
      </w:pPr>
    </w:p>
    <w:p w14:paraId="768887C9" w14:textId="77777777" w:rsidR="00240A5B" w:rsidRPr="005858A6" w:rsidRDefault="00240A5B" w:rsidP="00240A5B">
      <w:pPr>
        <w:autoSpaceDE w:val="0"/>
        <w:autoSpaceDN w:val="0"/>
        <w:adjustRightInd w:val="0"/>
        <w:jc w:val="both"/>
        <w:rPr>
          <w:rFonts w:ascii="Candara" w:hAnsi="Candara" w:cs="Arial"/>
        </w:rPr>
      </w:pPr>
      <w:r w:rsidRPr="005858A6">
        <w:rPr>
          <w:rFonts w:ascii="Candara" w:hAnsi="Candara" w:cs="Arial"/>
        </w:rPr>
        <w:t>I, (</w:t>
      </w:r>
      <w:r w:rsidRPr="005858A6">
        <w:rPr>
          <w:rFonts w:ascii="Candara" w:hAnsi="Candara" w:cs="Arial"/>
          <w:b/>
          <w:bCs/>
        </w:rPr>
        <w:t>please type your full name</w:t>
      </w:r>
      <w:r w:rsidRPr="005858A6">
        <w:rPr>
          <w:rFonts w:ascii="Candara" w:hAnsi="Candara" w:cs="Arial"/>
        </w:rPr>
        <w:t>), hereby declare that:</w:t>
      </w:r>
    </w:p>
    <w:p w14:paraId="6ECE1A7C" w14:textId="77777777" w:rsidR="00240A5B" w:rsidRPr="005858A6" w:rsidRDefault="00240A5B" w:rsidP="00240A5B">
      <w:pPr>
        <w:autoSpaceDE w:val="0"/>
        <w:autoSpaceDN w:val="0"/>
        <w:adjustRightInd w:val="0"/>
        <w:jc w:val="both"/>
        <w:rPr>
          <w:rFonts w:ascii="Candara" w:hAnsi="Candara" w:cs="Arial"/>
        </w:rPr>
      </w:pPr>
    </w:p>
    <w:p w14:paraId="73DAF99C" w14:textId="77777777" w:rsidR="00240A5B" w:rsidRPr="005858A6" w:rsidRDefault="00240A5B" w:rsidP="00240A5B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567" w:hanging="567"/>
        <w:jc w:val="both"/>
        <w:rPr>
          <w:rFonts w:ascii="Candara" w:hAnsi="Candara" w:cs="Arial"/>
        </w:rPr>
      </w:pPr>
      <w:r w:rsidRPr="005858A6">
        <w:rPr>
          <w:rFonts w:ascii="Candara" w:hAnsi="Candara" w:cs="Arial"/>
        </w:rPr>
        <w:t>I give consent to the FPB to recommend my name to the Council of the FPB for consideration and appointment as a member of the Enforcement Committee.</w:t>
      </w:r>
    </w:p>
    <w:p w14:paraId="32A6CB89" w14:textId="77777777" w:rsidR="00240A5B" w:rsidRDefault="00240A5B" w:rsidP="00240A5B">
      <w:pPr>
        <w:pStyle w:val="ListParagraph"/>
        <w:autoSpaceDE w:val="0"/>
        <w:autoSpaceDN w:val="0"/>
        <w:adjustRightInd w:val="0"/>
        <w:ind w:left="567"/>
        <w:jc w:val="both"/>
        <w:rPr>
          <w:rFonts w:ascii="Candara" w:hAnsi="Candara" w:cs="Arial"/>
        </w:rPr>
      </w:pPr>
    </w:p>
    <w:p w14:paraId="43DB15F8" w14:textId="77777777" w:rsidR="00240A5B" w:rsidRPr="005858A6" w:rsidRDefault="00240A5B" w:rsidP="00240A5B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567" w:hanging="567"/>
        <w:jc w:val="both"/>
        <w:rPr>
          <w:rFonts w:ascii="Candara" w:hAnsi="Candara" w:cs="Arial"/>
        </w:rPr>
      </w:pPr>
      <w:r w:rsidRPr="005858A6">
        <w:rPr>
          <w:rFonts w:ascii="Candara" w:hAnsi="Candara" w:cs="Arial"/>
        </w:rPr>
        <w:t>I disclosed all my interests in matters relating to the FPB and the Enforcement Committee in particular.</w:t>
      </w:r>
    </w:p>
    <w:p w14:paraId="46E6A4B5" w14:textId="77777777" w:rsidR="00240A5B" w:rsidRDefault="00240A5B" w:rsidP="00240A5B">
      <w:pPr>
        <w:pStyle w:val="ListParagraph"/>
        <w:autoSpaceDE w:val="0"/>
        <w:autoSpaceDN w:val="0"/>
        <w:adjustRightInd w:val="0"/>
        <w:ind w:left="567"/>
        <w:jc w:val="both"/>
        <w:rPr>
          <w:rFonts w:ascii="Candara" w:hAnsi="Candara" w:cs="Arial"/>
        </w:rPr>
      </w:pPr>
    </w:p>
    <w:p w14:paraId="194996E3" w14:textId="77777777" w:rsidR="00240A5B" w:rsidRPr="005858A6" w:rsidRDefault="00240A5B" w:rsidP="00240A5B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567" w:hanging="567"/>
        <w:jc w:val="both"/>
        <w:rPr>
          <w:rFonts w:ascii="Candara" w:hAnsi="Candara" w:cs="Arial"/>
        </w:rPr>
      </w:pPr>
      <w:r w:rsidRPr="005858A6">
        <w:rPr>
          <w:rFonts w:ascii="Candara" w:hAnsi="Candara" w:cs="Arial"/>
        </w:rPr>
        <w:t>The information provided in this form is accurate.</w:t>
      </w:r>
    </w:p>
    <w:p w14:paraId="372E41DB" w14:textId="77777777" w:rsidR="00240A5B" w:rsidRDefault="00240A5B" w:rsidP="00240A5B">
      <w:pPr>
        <w:pStyle w:val="ListParagraph"/>
        <w:autoSpaceDE w:val="0"/>
        <w:autoSpaceDN w:val="0"/>
        <w:adjustRightInd w:val="0"/>
        <w:ind w:left="567"/>
        <w:jc w:val="both"/>
        <w:rPr>
          <w:rFonts w:ascii="Candara" w:hAnsi="Candara" w:cs="Arial"/>
        </w:rPr>
      </w:pPr>
    </w:p>
    <w:p w14:paraId="04A13BAA" w14:textId="77777777" w:rsidR="00240A5B" w:rsidRPr="005858A6" w:rsidRDefault="00240A5B" w:rsidP="00240A5B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567" w:hanging="567"/>
        <w:jc w:val="both"/>
        <w:rPr>
          <w:rFonts w:ascii="Candara" w:hAnsi="Candara" w:cs="Arial"/>
        </w:rPr>
      </w:pPr>
      <w:r w:rsidRPr="005858A6">
        <w:rPr>
          <w:rFonts w:ascii="Candara" w:hAnsi="Candara" w:cs="Arial"/>
        </w:rPr>
        <w:t>I acknowledge that the information provided on this form will be used by the FPB for the purposes of confirming my eligibility to serve as a member of the Enforcement Committee.</w:t>
      </w:r>
    </w:p>
    <w:p w14:paraId="387A98B6" w14:textId="77777777" w:rsidR="00240A5B" w:rsidRDefault="00240A5B" w:rsidP="00240A5B">
      <w:pPr>
        <w:pStyle w:val="ListParagraph"/>
        <w:autoSpaceDE w:val="0"/>
        <w:autoSpaceDN w:val="0"/>
        <w:adjustRightInd w:val="0"/>
        <w:ind w:left="567"/>
        <w:jc w:val="both"/>
        <w:rPr>
          <w:rFonts w:ascii="Candara" w:hAnsi="Candara" w:cs="Arial"/>
        </w:rPr>
      </w:pPr>
    </w:p>
    <w:p w14:paraId="5241618C" w14:textId="77777777" w:rsidR="00240A5B" w:rsidRPr="005858A6" w:rsidRDefault="00240A5B" w:rsidP="00240A5B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567" w:hanging="567"/>
        <w:jc w:val="both"/>
        <w:rPr>
          <w:rFonts w:ascii="Candara" w:hAnsi="Candara" w:cs="Arial"/>
        </w:rPr>
      </w:pPr>
      <w:r w:rsidRPr="005858A6">
        <w:rPr>
          <w:rFonts w:ascii="Candara" w:hAnsi="Candara" w:cs="Arial"/>
        </w:rPr>
        <w:t>I note that all information I provide will be held securely and kept confidential, except as may be required to be disclosed by law.</w:t>
      </w:r>
    </w:p>
    <w:p w14:paraId="31481320" w14:textId="77777777" w:rsidR="00240A5B" w:rsidRPr="005858A6" w:rsidRDefault="00240A5B" w:rsidP="00240A5B">
      <w:pPr>
        <w:pStyle w:val="ListParagraph"/>
        <w:autoSpaceDE w:val="0"/>
        <w:autoSpaceDN w:val="0"/>
        <w:adjustRightInd w:val="0"/>
        <w:ind w:left="567"/>
        <w:jc w:val="both"/>
        <w:rPr>
          <w:rFonts w:ascii="Candara" w:hAnsi="Candara" w:cs="Arial"/>
        </w:rPr>
      </w:pPr>
    </w:p>
    <w:p w14:paraId="35126F3E" w14:textId="77777777" w:rsidR="00240A5B" w:rsidRPr="005858A6" w:rsidRDefault="00240A5B" w:rsidP="00240A5B">
      <w:pPr>
        <w:autoSpaceDE w:val="0"/>
        <w:autoSpaceDN w:val="0"/>
        <w:adjustRightInd w:val="0"/>
        <w:jc w:val="both"/>
        <w:rPr>
          <w:rFonts w:ascii="Candara" w:hAnsi="Candara" w:cs="Arial"/>
          <w:b/>
          <w:bCs/>
        </w:rPr>
      </w:pPr>
      <w:r w:rsidRPr="005858A6">
        <w:rPr>
          <w:rFonts w:ascii="Candara" w:hAnsi="Candara" w:cs="Arial"/>
          <w:b/>
          <w:bCs/>
        </w:rPr>
        <w:t>Signed: _________________________ Date: _______________________________</w:t>
      </w:r>
    </w:p>
    <w:p w14:paraId="1F427557" w14:textId="77777777" w:rsidR="00240A5B" w:rsidRPr="005858A6" w:rsidRDefault="00240A5B" w:rsidP="00240A5B">
      <w:pPr>
        <w:autoSpaceDE w:val="0"/>
        <w:autoSpaceDN w:val="0"/>
        <w:adjustRightInd w:val="0"/>
        <w:jc w:val="both"/>
        <w:rPr>
          <w:rFonts w:ascii="Candara" w:hAnsi="Candara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240A5B" w:rsidRPr="005858A6" w14:paraId="38F9B3A1" w14:textId="77777777" w:rsidTr="00C07E1A">
        <w:tc>
          <w:tcPr>
            <w:tcW w:w="9629" w:type="dxa"/>
          </w:tcPr>
          <w:p w14:paraId="539C5FF3" w14:textId="77777777" w:rsidR="00240A5B" w:rsidRPr="005858A6" w:rsidRDefault="00240A5B" w:rsidP="00C07E1A">
            <w:pPr>
              <w:autoSpaceDE w:val="0"/>
              <w:autoSpaceDN w:val="0"/>
              <w:adjustRightInd w:val="0"/>
              <w:jc w:val="both"/>
              <w:rPr>
                <w:rFonts w:ascii="Candara" w:hAnsi="Candara" w:cs="Arial"/>
                <w:b/>
                <w:bCs/>
              </w:rPr>
            </w:pPr>
            <w:r w:rsidRPr="005858A6">
              <w:rPr>
                <w:rFonts w:ascii="Candara" w:hAnsi="Candara" w:cs="Arial"/>
                <w:b/>
                <w:bCs/>
              </w:rPr>
              <w:t>Disclaimers</w:t>
            </w:r>
          </w:p>
          <w:p w14:paraId="3119C2D9" w14:textId="77777777" w:rsidR="00240A5B" w:rsidRPr="005858A6" w:rsidRDefault="00240A5B" w:rsidP="00240A5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Candara" w:hAnsi="Candara" w:cs="Arial"/>
              </w:rPr>
            </w:pPr>
            <w:r w:rsidRPr="005858A6">
              <w:rPr>
                <w:rFonts w:ascii="Candara" w:hAnsi="Candara" w:cs="Arial"/>
              </w:rPr>
              <w:t>Acknowledgement of the nomination does not mean acceptance as a candidate or appointment;</w:t>
            </w:r>
          </w:p>
          <w:p w14:paraId="4454C2F1" w14:textId="77777777" w:rsidR="00240A5B" w:rsidRPr="005858A6" w:rsidRDefault="00240A5B" w:rsidP="00240A5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Candara" w:hAnsi="Candara" w:cs="Arial"/>
              </w:rPr>
            </w:pPr>
            <w:r w:rsidRPr="005858A6">
              <w:rPr>
                <w:rFonts w:ascii="Candara" w:hAnsi="Candara" w:cs="Arial"/>
              </w:rPr>
              <w:t>The Council of the FPB reserves the right not to select any nominee as a candidate.</w:t>
            </w:r>
          </w:p>
          <w:p w14:paraId="02C775AA" w14:textId="77777777" w:rsidR="00240A5B" w:rsidRPr="005858A6" w:rsidRDefault="00240A5B" w:rsidP="00240A5B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Candara" w:hAnsi="Candara" w:cs="Arial"/>
              </w:rPr>
            </w:pPr>
            <w:r w:rsidRPr="005858A6">
              <w:rPr>
                <w:rFonts w:ascii="Candara" w:hAnsi="Candara" w:cs="Arial"/>
              </w:rPr>
              <w:t>Correspondence will be limited to short-listed candidates only.</w:t>
            </w:r>
          </w:p>
        </w:tc>
      </w:tr>
    </w:tbl>
    <w:p w14:paraId="5E6CFC28" w14:textId="77777777" w:rsidR="00240A5B" w:rsidRPr="005858A6" w:rsidRDefault="00240A5B" w:rsidP="00240A5B">
      <w:pPr>
        <w:autoSpaceDE w:val="0"/>
        <w:autoSpaceDN w:val="0"/>
        <w:adjustRightInd w:val="0"/>
        <w:jc w:val="both"/>
        <w:rPr>
          <w:rFonts w:ascii="Candara" w:hAnsi="Candara" w:cs="Arial"/>
          <w:b/>
          <w:bCs/>
        </w:rPr>
      </w:pPr>
    </w:p>
    <w:p w14:paraId="085D5FDD" w14:textId="28116AEA" w:rsidR="00DB5614" w:rsidRPr="00780612" w:rsidRDefault="00DB5614" w:rsidP="00780612"/>
    <w:sectPr w:rsidR="00DB5614" w:rsidRPr="00780612" w:rsidSect="00D77A51">
      <w:headerReference w:type="default" r:id="rId10"/>
      <w:footerReference w:type="default" r:id="rId11"/>
      <w:type w:val="continuous"/>
      <w:pgSz w:w="11900" w:h="16840"/>
      <w:pgMar w:top="2329" w:right="1440" w:bottom="1440" w:left="1440" w:header="708" w:footer="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F8DD0" w14:textId="77777777" w:rsidR="00DE6F23" w:rsidRDefault="00DE6F23" w:rsidP="00A76CF4">
      <w:r>
        <w:separator/>
      </w:r>
    </w:p>
  </w:endnote>
  <w:endnote w:type="continuationSeparator" w:id="0">
    <w:p w14:paraId="53745932" w14:textId="77777777" w:rsidR="00DE6F23" w:rsidRDefault="00DE6F23" w:rsidP="00A76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utfit">
    <w:altName w:val="Calibri"/>
    <w:charset w:val="00"/>
    <w:family w:val="auto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D44C5" w14:textId="707973AA" w:rsidR="00BD3C69" w:rsidRPr="00450B86" w:rsidRDefault="00C40DC6" w:rsidP="00450B86">
    <w:pPr>
      <w:pStyle w:val="Footer"/>
      <w:jc w:val="center"/>
    </w:pPr>
    <w:r>
      <w:rPr>
        <w:noProof/>
      </w:rPr>
      <w:drawing>
        <wp:anchor distT="0" distB="0" distL="114300" distR="114300" simplePos="0" relativeHeight="251658244" behindDoc="0" locked="0" layoutInCell="1" allowOverlap="1" wp14:anchorId="7E57223C" wp14:editId="0C05264F">
          <wp:simplePos x="0" y="0"/>
          <wp:positionH relativeFrom="column">
            <wp:posOffset>-103367</wp:posOffset>
          </wp:positionH>
          <wp:positionV relativeFrom="page">
            <wp:posOffset>9923118</wp:posOffset>
          </wp:positionV>
          <wp:extent cx="5727700" cy="877570"/>
          <wp:effectExtent l="0" t="0" r="6350" b="0"/>
          <wp:wrapSquare wrapText="bothSides"/>
          <wp:docPr id="40653229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532296" name="Picture 4065322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7700" cy="877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D0C2F" w14:textId="77777777" w:rsidR="00DE6F23" w:rsidRDefault="00DE6F23" w:rsidP="00A76CF4">
      <w:r>
        <w:separator/>
      </w:r>
    </w:p>
  </w:footnote>
  <w:footnote w:type="continuationSeparator" w:id="0">
    <w:p w14:paraId="62D5FB5D" w14:textId="77777777" w:rsidR="00DE6F23" w:rsidRDefault="00DE6F23" w:rsidP="00A76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A335C" w14:textId="77777777" w:rsidR="00BD3C69" w:rsidRPr="00BD3C69" w:rsidRDefault="006F47F6" w:rsidP="00A0314D">
    <w:pPr>
      <w:ind w:right="-52"/>
      <w:rPr>
        <w:rFonts w:ascii="Verdana" w:hAnsi="Verdana"/>
        <w:color w:val="006DB6"/>
        <w:sz w:val="13"/>
        <w:szCs w:val="13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3D795BD5" wp14:editId="73C4BF63">
          <wp:simplePos x="0" y="0"/>
          <wp:positionH relativeFrom="column">
            <wp:posOffset>-1021080</wp:posOffset>
          </wp:positionH>
          <wp:positionV relativeFrom="paragraph">
            <wp:posOffset>-293370</wp:posOffset>
          </wp:positionV>
          <wp:extent cx="3056890" cy="833120"/>
          <wp:effectExtent l="0" t="0" r="0" b="0"/>
          <wp:wrapTight wrapText="bothSides">
            <wp:wrapPolygon edited="0">
              <wp:start x="8346" y="1482"/>
              <wp:lineTo x="3904" y="2470"/>
              <wp:lineTo x="2558" y="4445"/>
              <wp:lineTo x="2558" y="14817"/>
              <wp:lineTo x="3500" y="18274"/>
              <wp:lineTo x="4846" y="19756"/>
              <wp:lineTo x="6192" y="19756"/>
              <wp:lineTo x="11576" y="18274"/>
              <wp:lineTo x="18980" y="13829"/>
              <wp:lineTo x="19114" y="7409"/>
              <wp:lineTo x="16961" y="5433"/>
              <wp:lineTo x="9692" y="1482"/>
              <wp:lineTo x="8346" y="1482"/>
            </wp:wrapPolygon>
          </wp:wrapTight>
          <wp:docPr id="1268066326" name="Picture 12680663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6890" cy="83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348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EF296E" wp14:editId="3B155387">
              <wp:simplePos x="0" y="0"/>
              <wp:positionH relativeFrom="column">
                <wp:posOffset>5218980</wp:posOffset>
              </wp:positionH>
              <wp:positionV relativeFrom="paragraph">
                <wp:posOffset>-35512</wp:posOffset>
              </wp:positionV>
              <wp:extent cx="1250255" cy="434975"/>
              <wp:effectExtent l="0" t="0" r="0" b="317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255" cy="434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2F71E1" w14:textId="77777777" w:rsidR="00BD3C69" w:rsidRPr="00543483" w:rsidRDefault="00BD3C69">
                          <w:pPr>
                            <w:rPr>
                              <w:rFonts w:ascii="Outfit" w:hAnsi="Outfit"/>
                              <w:color w:val="006DB6"/>
                              <w:sz w:val="15"/>
                              <w:szCs w:val="15"/>
                            </w:rPr>
                          </w:pPr>
                          <w:r w:rsidRPr="00543483">
                            <w:rPr>
                              <w:rFonts w:ascii="Outfit" w:hAnsi="Outfit"/>
                              <w:color w:val="006DB6"/>
                              <w:sz w:val="15"/>
                              <w:szCs w:val="15"/>
                            </w:rPr>
                            <w:t>T +27</w:t>
                          </w:r>
                          <w:r w:rsidR="00DD585D" w:rsidRPr="00543483">
                            <w:rPr>
                              <w:rFonts w:ascii="Outfit" w:hAnsi="Outfit"/>
                              <w:color w:val="006DB6"/>
                              <w:sz w:val="15"/>
                              <w:szCs w:val="15"/>
                            </w:rPr>
                            <w:t>(0) 12 003 1400</w:t>
                          </w:r>
                        </w:p>
                        <w:p w14:paraId="6B30A7DE" w14:textId="77777777" w:rsidR="00DD585D" w:rsidRPr="00543483" w:rsidRDefault="00A524F2">
                          <w:pPr>
                            <w:rPr>
                              <w:rFonts w:ascii="Outfit" w:hAnsi="Outfit"/>
                              <w:b/>
                              <w:bCs/>
                              <w:sz w:val="15"/>
                              <w:szCs w:val="15"/>
                            </w:rPr>
                          </w:pPr>
                          <w:r w:rsidRPr="00543483">
                            <w:rPr>
                              <w:rFonts w:ascii="Outfit" w:hAnsi="Outfit"/>
                              <w:b/>
                              <w:bCs/>
                              <w:color w:val="006DB6"/>
                              <w:sz w:val="15"/>
                              <w:szCs w:val="15"/>
                            </w:rPr>
                            <w:t>www.</w:t>
                          </w:r>
                          <w:r w:rsidR="001D6330" w:rsidRPr="00543483">
                            <w:rPr>
                              <w:rFonts w:ascii="Outfit" w:hAnsi="Outfit"/>
                              <w:b/>
                              <w:bCs/>
                              <w:color w:val="006DB6"/>
                              <w:sz w:val="15"/>
                              <w:szCs w:val="15"/>
                            </w:rPr>
                            <w:t>f</w:t>
                          </w:r>
                          <w:r w:rsidR="00DD585D" w:rsidRPr="00543483">
                            <w:rPr>
                              <w:rFonts w:ascii="Outfit" w:hAnsi="Outfit"/>
                              <w:b/>
                              <w:bCs/>
                              <w:color w:val="006DB6"/>
                              <w:sz w:val="15"/>
                              <w:szCs w:val="15"/>
                            </w:rPr>
                            <w:t>pb.org.za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F296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10.95pt;margin-top:-2.8pt;width:98.45pt;height:3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" filled="f" stroked="f" strokeweight=".5pt">
              <v:textbox>
                <w:txbxContent>
                  <w:p w14:paraId="442F71E1" w14:textId="77777777" w:rsidR="00BD3C69" w:rsidRPr="00543483" w:rsidRDefault="00BD3C69">
                    <w:pPr>
                      <w:rPr>
                        <w:rFonts w:ascii="Outfit" w:hAnsi="Outfit"/>
                        <w:color w:val="006DB6"/>
                        <w:sz w:val="15"/>
                        <w:szCs w:val="15"/>
                      </w:rPr>
                    </w:pPr>
                    <w:r w:rsidRPr="00543483">
                      <w:rPr>
                        <w:rFonts w:ascii="Outfit" w:hAnsi="Outfit"/>
                        <w:color w:val="006DB6"/>
                        <w:sz w:val="15"/>
                        <w:szCs w:val="15"/>
                      </w:rPr>
                      <w:t>T +27</w:t>
                    </w:r>
                    <w:r w:rsidR="00DD585D" w:rsidRPr="00543483">
                      <w:rPr>
                        <w:rFonts w:ascii="Outfit" w:hAnsi="Outfit"/>
                        <w:color w:val="006DB6"/>
                        <w:sz w:val="15"/>
                        <w:szCs w:val="15"/>
                      </w:rPr>
                      <w:t>(0) 12 003 1400</w:t>
                    </w:r>
                  </w:p>
                  <w:p w14:paraId="6B30A7DE" w14:textId="77777777" w:rsidR="00DD585D" w:rsidRPr="00543483" w:rsidRDefault="00A524F2">
                    <w:pPr>
                      <w:rPr>
                        <w:rFonts w:ascii="Outfit" w:hAnsi="Outfit"/>
                        <w:b/>
                        <w:bCs/>
                        <w:sz w:val="15"/>
                        <w:szCs w:val="15"/>
                      </w:rPr>
                    </w:pPr>
                    <w:r w:rsidRPr="00543483">
                      <w:rPr>
                        <w:rFonts w:ascii="Outfit" w:hAnsi="Outfit"/>
                        <w:b/>
                        <w:bCs/>
                        <w:color w:val="006DB6"/>
                        <w:sz w:val="15"/>
                        <w:szCs w:val="15"/>
                      </w:rPr>
                      <w:t>www.</w:t>
                    </w:r>
                    <w:r w:rsidR="001D6330" w:rsidRPr="00543483">
                      <w:rPr>
                        <w:rFonts w:ascii="Outfit" w:hAnsi="Outfit"/>
                        <w:b/>
                        <w:bCs/>
                        <w:color w:val="006DB6"/>
                        <w:sz w:val="15"/>
                        <w:szCs w:val="15"/>
                      </w:rPr>
                      <w:t>f</w:t>
                    </w:r>
                    <w:r w:rsidR="00DD585D" w:rsidRPr="00543483">
                      <w:rPr>
                        <w:rFonts w:ascii="Outfit" w:hAnsi="Outfit"/>
                        <w:b/>
                        <w:bCs/>
                        <w:color w:val="006DB6"/>
                        <w:sz w:val="15"/>
                        <w:szCs w:val="15"/>
                      </w:rPr>
                      <w:t>pb.org.za</w:t>
                    </w:r>
                  </w:p>
                </w:txbxContent>
              </v:textbox>
            </v:shape>
          </w:pict>
        </mc:Fallback>
      </mc:AlternateContent>
    </w:r>
    <w:r w:rsidR="00543483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C323178" wp14:editId="6CA090BF">
              <wp:simplePos x="0" y="0"/>
              <wp:positionH relativeFrom="column">
                <wp:posOffset>5105400</wp:posOffset>
              </wp:positionH>
              <wp:positionV relativeFrom="paragraph">
                <wp:posOffset>-8519</wp:posOffset>
              </wp:positionV>
              <wp:extent cx="0" cy="396240"/>
              <wp:effectExtent l="0" t="0" r="38100" b="2286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3962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232144" id="Straight Connector 2" o:spid="_x0000_s1026" style="position:absolute;flip:x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2pt,-.65pt" to="402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" strokecolor="#4472c4 [3204]" strokeweight=".5pt">
              <v:stroke joinstyle="miter"/>
            </v:line>
          </w:pict>
        </mc:Fallback>
      </mc:AlternateContent>
    </w:r>
    <w:r w:rsidR="00543483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6DDEC84" wp14:editId="6AC76AFA">
              <wp:simplePos x="0" y="0"/>
              <wp:positionH relativeFrom="column">
                <wp:posOffset>3493698</wp:posOffset>
              </wp:positionH>
              <wp:positionV relativeFrom="paragraph">
                <wp:posOffset>-44138</wp:posOffset>
              </wp:positionV>
              <wp:extent cx="1561369" cy="780415"/>
              <wp:effectExtent l="0" t="0" r="0" b="635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1369" cy="7804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9B9DAC" w14:textId="77777777" w:rsidR="00DD585D" w:rsidRPr="00543483" w:rsidRDefault="00DD585D" w:rsidP="00DD585D">
                          <w:pPr>
                            <w:rPr>
                              <w:rFonts w:ascii="Outfit" w:hAnsi="Outfit"/>
                              <w:color w:val="006DB6"/>
                              <w:sz w:val="15"/>
                              <w:szCs w:val="15"/>
                              <w:lang w:val="en-ZA"/>
                            </w:rPr>
                          </w:pPr>
                          <w:r w:rsidRPr="00543483">
                            <w:rPr>
                              <w:rFonts w:ascii="Outfit" w:hAnsi="Outfit"/>
                              <w:color w:val="006DB6"/>
                              <w:sz w:val="15"/>
                              <w:szCs w:val="15"/>
                              <w:lang w:val="en-ZA"/>
                            </w:rPr>
                            <w:t>ECO Glade</w:t>
                          </w:r>
                          <w:r w:rsidR="00F97FDA" w:rsidRPr="00543483">
                            <w:rPr>
                              <w:rFonts w:ascii="Outfit" w:hAnsi="Outfit"/>
                              <w:color w:val="006DB6"/>
                              <w:sz w:val="15"/>
                              <w:szCs w:val="15"/>
                              <w:lang w:val="en-ZA"/>
                            </w:rPr>
                            <w:t>s</w:t>
                          </w:r>
                          <w:r w:rsidRPr="00543483">
                            <w:rPr>
                              <w:rFonts w:ascii="Outfit" w:hAnsi="Outfit"/>
                              <w:color w:val="006DB6"/>
                              <w:sz w:val="15"/>
                              <w:szCs w:val="15"/>
                              <w:lang w:val="en-ZA"/>
                            </w:rPr>
                            <w:t xml:space="preserve"> 2, 420 Witch Hazel </w:t>
                          </w:r>
                          <w:r w:rsidR="00543483" w:rsidRPr="00543483">
                            <w:rPr>
                              <w:rFonts w:ascii="Outfit" w:hAnsi="Outfit"/>
                              <w:color w:val="006DB6"/>
                              <w:sz w:val="15"/>
                              <w:szCs w:val="15"/>
                              <w:lang w:val="en-ZA"/>
                            </w:rPr>
                            <w:t>Ave</w:t>
                          </w:r>
                          <w:r w:rsidRPr="00543483">
                            <w:rPr>
                              <w:rFonts w:ascii="Outfit" w:hAnsi="Outfit"/>
                              <w:color w:val="006DB6"/>
                              <w:sz w:val="15"/>
                              <w:szCs w:val="15"/>
                              <w:lang w:val="en-ZA"/>
                            </w:rPr>
                            <w:t xml:space="preserve"> ECO Park, Centurion, 0169</w:t>
                          </w:r>
                        </w:p>
                        <w:p w14:paraId="26FC8D61" w14:textId="77777777" w:rsidR="00DD585D" w:rsidRPr="005874AC" w:rsidRDefault="00DD585D">
                          <w:pPr>
                            <w:rPr>
                              <w:rFonts w:ascii="Outfit" w:hAnsi="Outfit"/>
                              <w:color w:val="006DB6"/>
                              <w:sz w:val="15"/>
                              <w:szCs w:val="15"/>
                              <w:lang w:val="da-DK"/>
                            </w:rPr>
                          </w:pPr>
                          <w:r w:rsidRPr="005874AC">
                            <w:rPr>
                              <w:rFonts w:ascii="Outfit" w:hAnsi="Outfit"/>
                              <w:color w:val="006DB6"/>
                              <w:sz w:val="15"/>
                              <w:szCs w:val="15"/>
                              <w:lang w:val="da-DK"/>
                            </w:rPr>
                            <w:t>Pvt Bag X31, Highveld Park, 0169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DDEC84" id="Text Box 11" o:spid="_x0000_s1027" type="#_x0000_t202" style="position:absolute;margin-left:275.1pt;margin-top:-3.5pt;width:122.95pt;height:61.4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" filled="f" stroked="f" strokeweight=".5pt">
              <v:textbox>
                <w:txbxContent>
                  <w:p w14:paraId="029B9DAC" w14:textId="77777777" w:rsidR="00DD585D" w:rsidRPr="00543483" w:rsidRDefault="00DD585D" w:rsidP="00DD585D">
                    <w:pPr>
                      <w:rPr>
                        <w:rFonts w:ascii="Outfit" w:hAnsi="Outfit"/>
                        <w:color w:val="006DB6"/>
                        <w:sz w:val="15"/>
                        <w:szCs w:val="15"/>
                        <w:lang w:val="en-ZA"/>
                      </w:rPr>
                    </w:pPr>
                    <w:r w:rsidRPr="00543483">
                      <w:rPr>
                        <w:rFonts w:ascii="Outfit" w:hAnsi="Outfit"/>
                        <w:color w:val="006DB6"/>
                        <w:sz w:val="15"/>
                        <w:szCs w:val="15"/>
                        <w:lang w:val="en-ZA"/>
                      </w:rPr>
                      <w:t>ECO Glade</w:t>
                    </w:r>
                    <w:r w:rsidR="00F97FDA" w:rsidRPr="00543483">
                      <w:rPr>
                        <w:rFonts w:ascii="Outfit" w:hAnsi="Outfit"/>
                        <w:color w:val="006DB6"/>
                        <w:sz w:val="15"/>
                        <w:szCs w:val="15"/>
                        <w:lang w:val="en-ZA"/>
                      </w:rPr>
                      <w:t>s</w:t>
                    </w:r>
                    <w:r w:rsidRPr="00543483">
                      <w:rPr>
                        <w:rFonts w:ascii="Outfit" w:hAnsi="Outfit"/>
                        <w:color w:val="006DB6"/>
                        <w:sz w:val="15"/>
                        <w:szCs w:val="15"/>
                        <w:lang w:val="en-ZA"/>
                      </w:rPr>
                      <w:t xml:space="preserve"> 2, 420 Witch Hazel </w:t>
                    </w:r>
                    <w:r w:rsidR="00543483" w:rsidRPr="00543483">
                      <w:rPr>
                        <w:rFonts w:ascii="Outfit" w:hAnsi="Outfit"/>
                        <w:color w:val="006DB6"/>
                        <w:sz w:val="15"/>
                        <w:szCs w:val="15"/>
                        <w:lang w:val="en-ZA"/>
                      </w:rPr>
                      <w:t>Ave</w:t>
                    </w:r>
                    <w:r w:rsidRPr="00543483">
                      <w:rPr>
                        <w:rFonts w:ascii="Outfit" w:hAnsi="Outfit"/>
                        <w:color w:val="006DB6"/>
                        <w:sz w:val="15"/>
                        <w:szCs w:val="15"/>
                        <w:lang w:val="en-ZA"/>
                      </w:rPr>
                      <w:t xml:space="preserve"> ECO Park, Centurion, 0169</w:t>
                    </w:r>
                  </w:p>
                  <w:p w14:paraId="26FC8D61" w14:textId="77777777" w:rsidR="00DD585D" w:rsidRPr="005874AC" w:rsidRDefault="00DD585D">
                    <w:pPr>
                      <w:rPr>
                        <w:rFonts w:ascii="Outfit" w:hAnsi="Outfit"/>
                        <w:color w:val="006DB6"/>
                        <w:sz w:val="15"/>
                        <w:szCs w:val="15"/>
                        <w:lang w:val="da-DK"/>
                      </w:rPr>
                    </w:pPr>
                    <w:r w:rsidRPr="005874AC">
                      <w:rPr>
                        <w:rFonts w:ascii="Outfit" w:hAnsi="Outfit"/>
                        <w:color w:val="006DB6"/>
                        <w:sz w:val="15"/>
                        <w:szCs w:val="15"/>
                        <w:lang w:val="da-DK"/>
                      </w:rPr>
                      <w:t>Pvt Bag X31, Highveld Park, 0169</w:t>
                    </w:r>
                  </w:p>
                </w:txbxContent>
              </v:textbox>
            </v:shape>
          </w:pict>
        </mc:Fallback>
      </mc:AlternateContent>
    </w:r>
  </w:p>
  <w:p w14:paraId="10810181" w14:textId="77777777" w:rsidR="00A76CF4" w:rsidRDefault="00A76CF4" w:rsidP="00A0314D">
    <w:pPr>
      <w:pStyle w:val="Header"/>
      <w:tabs>
        <w:tab w:val="clear" w:pos="4513"/>
        <w:tab w:val="center" w:pos="4962"/>
        <w:tab w:val="left" w:pos="7371"/>
        <w:tab w:val="left" w:pos="8789"/>
      </w:tabs>
    </w:pPr>
  </w:p>
  <w:p w14:paraId="4023645E" w14:textId="77777777" w:rsidR="003B1BA5" w:rsidRPr="00543483" w:rsidRDefault="003B1BA5" w:rsidP="00A0314D">
    <w:pPr>
      <w:pStyle w:val="Header"/>
      <w:tabs>
        <w:tab w:val="clear" w:pos="4513"/>
        <w:tab w:val="center" w:pos="4962"/>
        <w:tab w:val="left" w:pos="7371"/>
        <w:tab w:val="left" w:pos="8789"/>
      </w:tabs>
      <w:rPr>
        <w:color w:val="2E74B5" w:themeColor="accent5" w:themeShade="BF"/>
      </w:rPr>
    </w:pPr>
  </w:p>
  <w:p w14:paraId="28CE2DF6" w14:textId="77777777" w:rsidR="003B1BA5" w:rsidRPr="00543483" w:rsidRDefault="00B04A93" w:rsidP="006F47F6">
    <w:pPr>
      <w:pStyle w:val="Header"/>
      <w:tabs>
        <w:tab w:val="clear" w:pos="4513"/>
        <w:tab w:val="center" w:pos="4962"/>
        <w:tab w:val="left" w:pos="7371"/>
        <w:tab w:val="left" w:pos="8789"/>
      </w:tabs>
      <w:ind w:left="-1134"/>
      <w:rPr>
        <w:rFonts w:ascii="Aharoni" w:hAnsi="Aharoni" w:cs="Aharoni"/>
        <w:color w:val="2E74B5" w:themeColor="accent5" w:themeShade="BF"/>
        <w:sz w:val="20"/>
        <w:szCs w:val="20"/>
      </w:rPr>
    </w:pPr>
    <w:r w:rsidRPr="00543483">
      <w:rPr>
        <w:rFonts w:ascii="Aharoni" w:hAnsi="Aharoni" w:cs="Aharoni"/>
        <w:color w:val="2E74B5" w:themeColor="accent5" w:themeShade="BF"/>
        <w:sz w:val="20"/>
        <w:szCs w:val="20"/>
      </w:rPr>
      <w:t xml:space="preserve"> </w:t>
    </w:r>
    <w:r w:rsidR="006F47F6">
      <w:rPr>
        <w:rFonts w:ascii="Aharoni" w:hAnsi="Aharoni" w:cs="Aharoni"/>
        <w:color w:val="2E74B5" w:themeColor="accent5" w:themeShade="BF"/>
        <w:sz w:val="20"/>
        <w:szCs w:val="20"/>
      </w:rPr>
      <w:t xml:space="preserve">  </w:t>
    </w:r>
    <w:r w:rsidR="003B1BA5" w:rsidRPr="00543483">
      <w:rPr>
        <w:rFonts w:ascii="Aharoni" w:hAnsi="Aharoni" w:cs="Aharoni" w:hint="cs"/>
        <w:color w:val="2E74B5" w:themeColor="accent5" w:themeShade="BF"/>
        <w:sz w:val="20"/>
        <w:szCs w:val="20"/>
      </w:rPr>
      <w:t>Content Regulatory Authority of 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14D64"/>
    <w:multiLevelType w:val="hybridMultilevel"/>
    <w:tmpl w:val="173CA8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A62B8"/>
    <w:multiLevelType w:val="hybridMultilevel"/>
    <w:tmpl w:val="C2327A24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499"/>
    <w:multiLevelType w:val="hybridMultilevel"/>
    <w:tmpl w:val="F6107F32"/>
    <w:lvl w:ilvl="0" w:tplc="BF50D5E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E1877"/>
    <w:multiLevelType w:val="hybridMultilevel"/>
    <w:tmpl w:val="8B245E56"/>
    <w:lvl w:ilvl="0" w:tplc="7E002218">
      <w:start w:val="1"/>
      <w:numFmt w:val="decimal"/>
      <w:pStyle w:val="Heading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FAE8D8">
      <w:start w:val="1"/>
      <w:numFmt w:val="lowerLetter"/>
      <w:lvlText w:val="%2"/>
      <w:lvlJc w:val="left"/>
      <w:pPr>
        <w:ind w:left="155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D20F40">
      <w:start w:val="1"/>
      <w:numFmt w:val="lowerRoman"/>
      <w:lvlText w:val="%3"/>
      <w:lvlJc w:val="left"/>
      <w:pPr>
        <w:ind w:left="2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76DD3A">
      <w:start w:val="1"/>
      <w:numFmt w:val="decimal"/>
      <w:lvlText w:val="%4"/>
      <w:lvlJc w:val="left"/>
      <w:pPr>
        <w:ind w:left="299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CC5D90">
      <w:start w:val="1"/>
      <w:numFmt w:val="lowerLetter"/>
      <w:lvlText w:val="%5"/>
      <w:lvlJc w:val="left"/>
      <w:pPr>
        <w:ind w:left="371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F4819E">
      <w:start w:val="1"/>
      <w:numFmt w:val="lowerRoman"/>
      <w:lvlText w:val="%6"/>
      <w:lvlJc w:val="left"/>
      <w:pPr>
        <w:ind w:left="443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ECBF56">
      <w:start w:val="1"/>
      <w:numFmt w:val="decimal"/>
      <w:lvlText w:val="%7"/>
      <w:lvlJc w:val="left"/>
      <w:pPr>
        <w:ind w:left="515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B8279E">
      <w:start w:val="1"/>
      <w:numFmt w:val="lowerLetter"/>
      <w:lvlText w:val="%8"/>
      <w:lvlJc w:val="left"/>
      <w:pPr>
        <w:ind w:left="58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4CB18C">
      <w:start w:val="1"/>
      <w:numFmt w:val="lowerRoman"/>
      <w:lvlText w:val="%9"/>
      <w:lvlJc w:val="left"/>
      <w:pPr>
        <w:ind w:left="659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0520E7"/>
    <w:multiLevelType w:val="hybridMultilevel"/>
    <w:tmpl w:val="5510D7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231CE8"/>
    <w:multiLevelType w:val="hybridMultilevel"/>
    <w:tmpl w:val="C2327A24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504F4"/>
    <w:multiLevelType w:val="hybridMultilevel"/>
    <w:tmpl w:val="703C4C4A"/>
    <w:lvl w:ilvl="0" w:tplc="1C0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746F0"/>
    <w:multiLevelType w:val="hybridMultilevel"/>
    <w:tmpl w:val="85FA60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77F10"/>
    <w:multiLevelType w:val="hybridMultilevel"/>
    <w:tmpl w:val="960842B6"/>
    <w:lvl w:ilvl="0" w:tplc="11961E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E403D5"/>
    <w:multiLevelType w:val="hybridMultilevel"/>
    <w:tmpl w:val="563A49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C6122C0"/>
    <w:multiLevelType w:val="hybridMultilevel"/>
    <w:tmpl w:val="4AB8C7C8"/>
    <w:lvl w:ilvl="0" w:tplc="D1CC13D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5815202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4122506">
    <w:abstractNumId w:val="6"/>
  </w:num>
  <w:num w:numId="3" w16cid:durableId="1971786804">
    <w:abstractNumId w:val="1"/>
  </w:num>
  <w:num w:numId="4" w16cid:durableId="871380702">
    <w:abstractNumId w:val="5"/>
  </w:num>
  <w:num w:numId="5" w16cid:durableId="622922979">
    <w:abstractNumId w:val="8"/>
  </w:num>
  <w:num w:numId="6" w16cid:durableId="627854112">
    <w:abstractNumId w:val="2"/>
  </w:num>
  <w:num w:numId="7" w16cid:durableId="1398626562">
    <w:abstractNumId w:val="0"/>
  </w:num>
  <w:num w:numId="8" w16cid:durableId="1733430020">
    <w:abstractNumId w:val="4"/>
  </w:num>
  <w:num w:numId="9" w16cid:durableId="2000034301">
    <w:abstractNumId w:val="3"/>
  </w:num>
  <w:num w:numId="10" w16cid:durableId="980426415">
    <w:abstractNumId w:val="7"/>
  </w:num>
  <w:num w:numId="11" w16cid:durableId="12864236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4FB"/>
    <w:rsid w:val="00011AE4"/>
    <w:rsid w:val="00040EA8"/>
    <w:rsid w:val="00050206"/>
    <w:rsid w:val="000726EC"/>
    <w:rsid w:val="00075220"/>
    <w:rsid w:val="00097243"/>
    <w:rsid w:val="000A742A"/>
    <w:rsid w:val="000D0049"/>
    <w:rsid w:val="000D30B3"/>
    <w:rsid w:val="000D6753"/>
    <w:rsid w:val="000F4502"/>
    <w:rsid w:val="000F4EDF"/>
    <w:rsid w:val="00107C2A"/>
    <w:rsid w:val="00111CB7"/>
    <w:rsid w:val="001127A5"/>
    <w:rsid w:val="00114066"/>
    <w:rsid w:val="00120A14"/>
    <w:rsid w:val="001569AD"/>
    <w:rsid w:val="001624FB"/>
    <w:rsid w:val="00185C46"/>
    <w:rsid w:val="001C6ADA"/>
    <w:rsid w:val="001D01CE"/>
    <w:rsid w:val="001D01EF"/>
    <w:rsid w:val="001D6330"/>
    <w:rsid w:val="001F5C68"/>
    <w:rsid w:val="001F6542"/>
    <w:rsid w:val="00221337"/>
    <w:rsid w:val="0022231D"/>
    <w:rsid w:val="00222E53"/>
    <w:rsid w:val="0022312E"/>
    <w:rsid w:val="0022382E"/>
    <w:rsid w:val="00225AA9"/>
    <w:rsid w:val="002352D0"/>
    <w:rsid w:val="00237176"/>
    <w:rsid w:val="00240A5B"/>
    <w:rsid w:val="00253090"/>
    <w:rsid w:val="00255174"/>
    <w:rsid w:val="00261A7D"/>
    <w:rsid w:val="00266944"/>
    <w:rsid w:val="00284BF9"/>
    <w:rsid w:val="002A7917"/>
    <w:rsid w:val="002D237B"/>
    <w:rsid w:val="002F7036"/>
    <w:rsid w:val="003057EC"/>
    <w:rsid w:val="00354280"/>
    <w:rsid w:val="00356D35"/>
    <w:rsid w:val="00373997"/>
    <w:rsid w:val="00374566"/>
    <w:rsid w:val="00380C23"/>
    <w:rsid w:val="0039234D"/>
    <w:rsid w:val="00394089"/>
    <w:rsid w:val="003B04E8"/>
    <w:rsid w:val="003B1431"/>
    <w:rsid w:val="003B1BA5"/>
    <w:rsid w:val="003B2075"/>
    <w:rsid w:val="003D604A"/>
    <w:rsid w:val="003E6DAD"/>
    <w:rsid w:val="003F0FDD"/>
    <w:rsid w:val="004019CD"/>
    <w:rsid w:val="00401B94"/>
    <w:rsid w:val="00405C9E"/>
    <w:rsid w:val="004202C0"/>
    <w:rsid w:val="0042611C"/>
    <w:rsid w:val="00440971"/>
    <w:rsid w:val="0044253A"/>
    <w:rsid w:val="00450B86"/>
    <w:rsid w:val="00462DAB"/>
    <w:rsid w:val="0047454C"/>
    <w:rsid w:val="004A2B72"/>
    <w:rsid w:val="004A3276"/>
    <w:rsid w:val="004D239B"/>
    <w:rsid w:val="004D5543"/>
    <w:rsid w:val="004E0A13"/>
    <w:rsid w:val="004E4612"/>
    <w:rsid w:val="004F1EAD"/>
    <w:rsid w:val="0051455D"/>
    <w:rsid w:val="005158F8"/>
    <w:rsid w:val="00535BBF"/>
    <w:rsid w:val="0053646D"/>
    <w:rsid w:val="00537F67"/>
    <w:rsid w:val="005400FC"/>
    <w:rsid w:val="00543483"/>
    <w:rsid w:val="00575608"/>
    <w:rsid w:val="005874AC"/>
    <w:rsid w:val="00592F09"/>
    <w:rsid w:val="005D1862"/>
    <w:rsid w:val="005F6953"/>
    <w:rsid w:val="00606881"/>
    <w:rsid w:val="00621103"/>
    <w:rsid w:val="0064052B"/>
    <w:rsid w:val="00642DB3"/>
    <w:rsid w:val="006519D3"/>
    <w:rsid w:val="0065494D"/>
    <w:rsid w:val="006560FB"/>
    <w:rsid w:val="0066069D"/>
    <w:rsid w:val="006A6D37"/>
    <w:rsid w:val="006B25DF"/>
    <w:rsid w:val="006C0A0B"/>
    <w:rsid w:val="006F47F6"/>
    <w:rsid w:val="00723E4E"/>
    <w:rsid w:val="007254D1"/>
    <w:rsid w:val="00731F84"/>
    <w:rsid w:val="00734317"/>
    <w:rsid w:val="007452E4"/>
    <w:rsid w:val="00762996"/>
    <w:rsid w:val="00780612"/>
    <w:rsid w:val="0078158D"/>
    <w:rsid w:val="007C045D"/>
    <w:rsid w:val="007C3177"/>
    <w:rsid w:val="007C4D74"/>
    <w:rsid w:val="007F0FCC"/>
    <w:rsid w:val="0080127F"/>
    <w:rsid w:val="0082254C"/>
    <w:rsid w:val="00826DE2"/>
    <w:rsid w:val="00836DF3"/>
    <w:rsid w:val="00846B73"/>
    <w:rsid w:val="00852A1C"/>
    <w:rsid w:val="008556F2"/>
    <w:rsid w:val="008564E7"/>
    <w:rsid w:val="0086601C"/>
    <w:rsid w:val="0087721C"/>
    <w:rsid w:val="00891474"/>
    <w:rsid w:val="008944EB"/>
    <w:rsid w:val="008C7078"/>
    <w:rsid w:val="008E22F5"/>
    <w:rsid w:val="008E25D2"/>
    <w:rsid w:val="008E70FB"/>
    <w:rsid w:val="00902363"/>
    <w:rsid w:val="00910353"/>
    <w:rsid w:val="00917119"/>
    <w:rsid w:val="00926B09"/>
    <w:rsid w:val="0093440F"/>
    <w:rsid w:val="00943538"/>
    <w:rsid w:val="00954AF6"/>
    <w:rsid w:val="0096637D"/>
    <w:rsid w:val="00982999"/>
    <w:rsid w:val="00993071"/>
    <w:rsid w:val="009A504B"/>
    <w:rsid w:val="009B0EDD"/>
    <w:rsid w:val="009D08D9"/>
    <w:rsid w:val="009D0998"/>
    <w:rsid w:val="009F20AD"/>
    <w:rsid w:val="009F39E0"/>
    <w:rsid w:val="009F408D"/>
    <w:rsid w:val="009F7355"/>
    <w:rsid w:val="00A0166B"/>
    <w:rsid w:val="00A0314D"/>
    <w:rsid w:val="00A06DEB"/>
    <w:rsid w:val="00A14937"/>
    <w:rsid w:val="00A16F28"/>
    <w:rsid w:val="00A22CF4"/>
    <w:rsid w:val="00A25FF3"/>
    <w:rsid w:val="00A46B43"/>
    <w:rsid w:val="00A51AE1"/>
    <w:rsid w:val="00A524F2"/>
    <w:rsid w:val="00A56E52"/>
    <w:rsid w:val="00A76CF4"/>
    <w:rsid w:val="00A85159"/>
    <w:rsid w:val="00A9090D"/>
    <w:rsid w:val="00AA3E38"/>
    <w:rsid w:val="00AA7EBB"/>
    <w:rsid w:val="00AC38B3"/>
    <w:rsid w:val="00AD16EF"/>
    <w:rsid w:val="00AD48CD"/>
    <w:rsid w:val="00AE49C5"/>
    <w:rsid w:val="00B00964"/>
    <w:rsid w:val="00B02E15"/>
    <w:rsid w:val="00B04A93"/>
    <w:rsid w:val="00B45624"/>
    <w:rsid w:val="00B46B4F"/>
    <w:rsid w:val="00B61575"/>
    <w:rsid w:val="00B646A7"/>
    <w:rsid w:val="00B832CC"/>
    <w:rsid w:val="00BB2079"/>
    <w:rsid w:val="00BC6370"/>
    <w:rsid w:val="00BD09FB"/>
    <w:rsid w:val="00BD36AC"/>
    <w:rsid w:val="00BD3C69"/>
    <w:rsid w:val="00BE06E8"/>
    <w:rsid w:val="00BE1072"/>
    <w:rsid w:val="00BE5CB9"/>
    <w:rsid w:val="00C0282D"/>
    <w:rsid w:val="00C06589"/>
    <w:rsid w:val="00C1359F"/>
    <w:rsid w:val="00C215BF"/>
    <w:rsid w:val="00C30AB4"/>
    <w:rsid w:val="00C40DC6"/>
    <w:rsid w:val="00C7215E"/>
    <w:rsid w:val="00C75990"/>
    <w:rsid w:val="00C9045B"/>
    <w:rsid w:val="00C974A1"/>
    <w:rsid w:val="00CA1580"/>
    <w:rsid w:val="00CB0610"/>
    <w:rsid w:val="00CB6BDF"/>
    <w:rsid w:val="00CD7292"/>
    <w:rsid w:val="00CE0F7E"/>
    <w:rsid w:val="00CF35FC"/>
    <w:rsid w:val="00D01375"/>
    <w:rsid w:val="00D02410"/>
    <w:rsid w:val="00D06699"/>
    <w:rsid w:val="00D116A3"/>
    <w:rsid w:val="00D17A81"/>
    <w:rsid w:val="00D23A55"/>
    <w:rsid w:val="00D260A3"/>
    <w:rsid w:val="00D35550"/>
    <w:rsid w:val="00D41CBF"/>
    <w:rsid w:val="00D47849"/>
    <w:rsid w:val="00D535E5"/>
    <w:rsid w:val="00D61C78"/>
    <w:rsid w:val="00D66EF0"/>
    <w:rsid w:val="00D7340A"/>
    <w:rsid w:val="00D76AB7"/>
    <w:rsid w:val="00D77A51"/>
    <w:rsid w:val="00D83C9F"/>
    <w:rsid w:val="00D92ECD"/>
    <w:rsid w:val="00DA31A0"/>
    <w:rsid w:val="00DA587D"/>
    <w:rsid w:val="00DB5614"/>
    <w:rsid w:val="00DB75D0"/>
    <w:rsid w:val="00DC32D9"/>
    <w:rsid w:val="00DC5E9A"/>
    <w:rsid w:val="00DD17F3"/>
    <w:rsid w:val="00DD1C64"/>
    <w:rsid w:val="00DD585D"/>
    <w:rsid w:val="00DE6F23"/>
    <w:rsid w:val="00E10B21"/>
    <w:rsid w:val="00E5690D"/>
    <w:rsid w:val="00E6280D"/>
    <w:rsid w:val="00E72ED2"/>
    <w:rsid w:val="00E90058"/>
    <w:rsid w:val="00E97983"/>
    <w:rsid w:val="00EB2573"/>
    <w:rsid w:val="00EE62ED"/>
    <w:rsid w:val="00F160F7"/>
    <w:rsid w:val="00F21534"/>
    <w:rsid w:val="00F2399D"/>
    <w:rsid w:val="00F23B3D"/>
    <w:rsid w:val="00F631D5"/>
    <w:rsid w:val="00F65447"/>
    <w:rsid w:val="00F72BD9"/>
    <w:rsid w:val="00F928AB"/>
    <w:rsid w:val="00F97FDA"/>
    <w:rsid w:val="00FB5567"/>
    <w:rsid w:val="00FB74DD"/>
    <w:rsid w:val="00FC2BB7"/>
    <w:rsid w:val="00FE6AA9"/>
    <w:rsid w:val="00FE6EEB"/>
    <w:rsid w:val="00FF5B18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EB22042"/>
  <w15:chartTrackingRefBased/>
  <w15:docId w15:val="{7A1EE492-0331-484E-A862-512CBE14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next w:val="Normal"/>
    <w:link w:val="Heading1Char"/>
    <w:uiPriority w:val="9"/>
    <w:qFormat/>
    <w:rsid w:val="0093440F"/>
    <w:pPr>
      <w:keepNext/>
      <w:keepLines/>
      <w:numPr>
        <w:numId w:val="9"/>
      </w:numPr>
      <w:spacing w:after="15" w:line="267" w:lineRule="auto"/>
      <w:ind w:left="1429" w:hanging="10"/>
      <w:outlineLvl w:val="0"/>
    </w:pPr>
    <w:rPr>
      <w:rFonts w:ascii="Arial" w:eastAsia="Arial" w:hAnsi="Arial" w:cs="Arial"/>
      <w:b/>
      <w:color w:val="000000"/>
      <w:kern w:val="2"/>
      <w:lang w:eastAsia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C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CF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76C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CF4"/>
    <w:rPr>
      <w:lang w:val="en-GB"/>
    </w:rPr>
  </w:style>
  <w:style w:type="table" w:styleId="TableGrid">
    <w:name w:val="Table Grid"/>
    <w:basedOn w:val="TableNormal"/>
    <w:uiPriority w:val="39"/>
    <w:rsid w:val="007C4D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D74"/>
    <w:pPr>
      <w:ind w:left="720"/>
      <w:contextualSpacing/>
    </w:pPr>
  </w:style>
  <w:style w:type="paragraph" w:customStyle="1" w:styleId="Default">
    <w:name w:val="Default"/>
    <w:rsid w:val="007C4D74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5F69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695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3440F"/>
    <w:rPr>
      <w:rFonts w:ascii="Arial" w:eastAsia="Arial" w:hAnsi="Arial" w:cs="Arial"/>
      <w:b/>
      <w:color w:val="000000"/>
      <w:kern w:val="2"/>
      <w:lang w:eastAsia="en-ZA"/>
      <w14:ligatures w14:val="standardContextual"/>
    </w:rPr>
  </w:style>
  <w:style w:type="table" w:customStyle="1" w:styleId="TableGrid0">
    <w:name w:val="TableGrid"/>
    <w:rsid w:val="0093440F"/>
    <w:rPr>
      <w:rFonts w:eastAsiaTheme="minorEastAsia"/>
      <w:kern w:val="2"/>
      <w:lang w:eastAsia="en-ZA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D535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D535E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ngolotiS\Downloads\TEMP_Agenda%202023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7550315-5de0-465c-9395-bcc7b1b15325" xsi:nil="true"/>
    <_ip_UnifiedCompliancePolicyProperties xmlns="http://schemas.microsoft.com/sharepoint/v3" xsi:nil="true"/>
    <lcf76f155ced4ddcb4097134ff3c332f xmlns="1d185c45-6353-410b-8a2a-1f357ba85bf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000BD1FE9914193937176F252BC5C" ma:contentTypeVersion="20" ma:contentTypeDescription="Create a new document." ma:contentTypeScope="" ma:versionID="3e9885d970d647432b76532874779353">
  <xsd:schema xmlns:xsd="http://www.w3.org/2001/XMLSchema" xmlns:xs="http://www.w3.org/2001/XMLSchema" xmlns:p="http://schemas.microsoft.com/office/2006/metadata/properties" xmlns:ns1="http://schemas.microsoft.com/sharepoint/v3" xmlns:ns2="1d185c45-6353-410b-8a2a-1f357ba85bfa" xmlns:ns3="97550315-5de0-465c-9395-bcc7b1b15325" targetNamespace="http://schemas.microsoft.com/office/2006/metadata/properties" ma:root="true" ma:fieldsID="ee346b678645090887e9c242a5b6c79d" ns1:_="" ns2:_="" ns3:_="">
    <xsd:import namespace="http://schemas.microsoft.com/sharepoint/v3"/>
    <xsd:import namespace="1d185c45-6353-410b-8a2a-1f357ba85bfa"/>
    <xsd:import namespace="97550315-5de0-465c-9395-bcc7b1b153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85c45-6353-410b-8a2a-1f357ba85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89675f0-e2b3-461c-91cd-99e8ec6ad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50315-5de0-465c-9395-bcc7b1b1532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6593df2-cf9d-4566-bd74-acac570948e9}" ma:internalName="TaxCatchAll" ma:showField="CatchAllData" ma:web="97550315-5de0-465c-9395-bcc7b1b15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659E9B-696F-415F-B3FE-0D6CB146461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7550315-5de0-465c-9395-bcc7b1b15325"/>
    <ds:schemaRef ds:uri="1d185c45-6353-410b-8a2a-1f357ba85bfa"/>
  </ds:schemaRefs>
</ds:datastoreItem>
</file>

<file path=customXml/itemProps2.xml><?xml version="1.0" encoding="utf-8"?>
<ds:datastoreItem xmlns:ds="http://schemas.openxmlformats.org/officeDocument/2006/customXml" ds:itemID="{E9DE3F34-341B-46C4-B677-AB6D2898C3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BCC6BA-A5CE-47CF-A6AE-256938B4F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d185c45-6353-410b-8a2a-1f357ba85bfa"/>
    <ds:schemaRef ds:uri="97550315-5de0-465c-9395-bcc7b1b153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TEMP_Agenda 2023 (1)</Template>
  <TotalTime>0</TotalTime>
  <Pages>4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Siphokazi Mangoloti</dc:creator>
  <cp:keywords/>
  <dc:description/>
  <cp:lastModifiedBy>Zange Mgolombane</cp:lastModifiedBy>
  <cp:revision>2</cp:revision>
  <cp:lastPrinted>2026-07-16T19:36:00Z</cp:lastPrinted>
  <dcterms:created xsi:type="dcterms:W3CDTF">2026-09-08T07:50:00Z</dcterms:created>
  <dcterms:modified xsi:type="dcterms:W3CDTF">2026-09-08T07:50:00Z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dd21cf-a678-49af-8210-1af1f14b76ed_Enabled">
    <vt:lpwstr>true</vt:lpwstr>
  </property>
  <property fmtid="{D5CDD505-2E9C-101B-9397-08002B2CF9AE}" pid="3" name="MSIP_Label_9cdd21cf-a678-49af-8210-1af1f14b76ed_SetDate">
    <vt:lpwstr>2025-05-06T19:04:26Z</vt:lpwstr>
  </property>
  <property fmtid="{D5CDD505-2E9C-101B-9397-08002B2CF9AE}" pid="4" name="MSIP_Label_9cdd21cf-a678-49af-8210-1af1f14b76ed_Method">
    <vt:lpwstr>Standard</vt:lpwstr>
  </property>
  <property fmtid="{D5CDD505-2E9C-101B-9397-08002B2CF9AE}" pid="5" name="MSIP_Label_9cdd21cf-a678-49af-8210-1af1f14b76ed_Name">
    <vt:lpwstr>defa4170-0d19-0005-0004-bc88714345d2</vt:lpwstr>
  </property>
  <property fmtid="{D5CDD505-2E9C-101B-9397-08002B2CF9AE}" pid="6" name="MSIP_Label_9cdd21cf-a678-49af-8210-1af1f14b76ed_SiteId">
    <vt:lpwstr>c57ba381-f7a4-4842-ae69-ac7023556dfc</vt:lpwstr>
  </property>
  <property fmtid="{D5CDD505-2E9C-101B-9397-08002B2CF9AE}" pid="7" name="MSIP_Label_9cdd21cf-a678-49af-8210-1af1f14b76ed_ActionId">
    <vt:lpwstr>6e05df18-822e-4da9-acf0-81ccfd6a43c4</vt:lpwstr>
  </property>
  <property fmtid="{D5CDD505-2E9C-101B-9397-08002B2CF9AE}" pid="8" name="MSIP_Label_9cdd21cf-a678-49af-8210-1af1f14b76ed_ContentBits">
    <vt:lpwstr>0</vt:lpwstr>
  </property>
  <property fmtid="{D5CDD505-2E9C-101B-9397-08002B2CF9AE}" pid="9" name="MSIP_Label_9cdd21cf-a678-49af-8210-1af1f14b76ed_Tag">
    <vt:lpwstr>10, 3, 0, 1</vt:lpwstr>
  </property>
  <property fmtid="{D5CDD505-2E9C-101B-9397-08002B2CF9AE}" pid="10" name="ContentTypeId">
    <vt:lpwstr>0x01010090C000BD1FE9914193937176F252BC5C</vt:lpwstr>
  </property>
  <property fmtid="{D5CDD505-2E9C-101B-9397-08002B2CF9AE}" pid="11" name="GrammarlyDocumentId">
    <vt:lpwstr>6be74787-c891-4da4-b89e-274d88462900</vt:lpwstr>
  </property>
</Properties>
</file>